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64342" w:rsidRPr="006F53BC" w:rsidRDefault="006D12B9">
      <w:r w:rsidRPr="006F53BC">
        <w:rPr>
          <w:noProof/>
          <w:lang w:eastAsia="en-GB"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posOffset>3638550</wp:posOffset>
            </wp:positionH>
            <wp:positionV relativeFrom="paragraph">
              <wp:posOffset>0</wp:posOffset>
            </wp:positionV>
            <wp:extent cx="619125" cy="916940"/>
            <wp:effectExtent l="0" t="0" r="9525" b="0"/>
            <wp:wrapSquare wrapText="bothSides"/>
            <wp:docPr id="2" name="Picture 0" descr="elhamSchoolLogo02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0" descr="elhamSchoolLogo02[1]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9169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E433FD" w:rsidRDefault="00E433FD"/>
    <w:p w:rsidR="00CE7148" w:rsidRPr="00601DFC" w:rsidRDefault="001660AB">
      <w:pPr>
        <w:rPr>
          <w:sz w:val="18"/>
          <w:szCs w:val="18"/>
        </w:rPr>
      </w:pPr>
      <w:r w:rsidRPr="00601DFC">
        <w:rPr>
          <w:sz w:val="18"/>
          <w:szCs w:val="18"/>
        </w:rPr>
        <w:t>Home learning</w:t>
      </w:r>
      <w:r w:rsidR="00964342" w:rsidRPr="00601DFC">
        <w:rPr>
          <w:sz w:val="18"/>
          <w:szCs w:val="18"/>
        </w:rPr>
        <w:t xml:space="preserve"> for: </w:t>
      </w:r>
      <w:r w:rsidR="00D301AA" w:rsidRPr="00601DFC">
        <w:rPr>
          <w:sz w:val="18"/>
          <w:szCs w:val="18"/>
        </w:rPr>
        <w:t xml:space="preserve">Silver Birch </w:t>
      </w:r>
      <w:r w:rsidR="00964342" w:rsidRPr="00601DFC">
        <w:rPr>
          <w:sz w:val="18"/>
          <w:szCs w:val="18"/>
        </w:rPr>
        <w:t xml:space="preserve">Class          </w:t>
      </w:r>
      <w:r w:rsidR="00964342" w:rsidRPr="00601DFC">
        <w:rPr>
          <w:sz w:val="18"/>
          <w:szCs w:val="18"/>
        </w:rPr>
        <w:tab/>
      </w:r>
      <w:r w:rsidR="00964342" w:rsidRPr="00601DFC">
        <w:rPr>
          <w:sz w:val="18"/>
          <w:szCs w:val="18"/>
        </w:rPr>
        <w:tab/>
      </w:r>
      <w:r w:rsidR="00964342" w:rsidRPr="00601DFC">
        <w:rPr>
          <w:sz w:val="18"/>
          <w:szCs w:val="18"/>
        </w:rPr>
        <w:tab/>
      </w:r>
      <w:r w:rsidR="00941C4D" w:rsidRPr="00601DFC">
        <w:rPr>
          <w:sz w:val="18"/>
          <w:szCs w:val="18"/>
        </w:rPr>
        <w:tab/>
      </w:r>
      <w:r w:rsidR="00941C4D" w:rsidRPr="00601DFC">
        <w:rPr>
          <w:sz w:val="18"/>
          <w:szCs w:val="18"/>
        </w:rPr>
        <w:tab/>
      </w:r>
      <w:r w:rsidR="00964342" w:rsidRPr="00601DFC">
        <w:rPr>
          <w:sz w:val="18"/>
          <w:szCs w:val="18"/>
        </w:rPr>
        <w:t>W</w:t>
      </w:r>
      <w:r w:rsidR="00481B4E" w:rsidRPr="00601DFC">
        <w:rPr>
          <w:sz w:val="18"/>
          <w:szCs w:val="18"/>
        </w:rPr>
        <w:t>eek end</w:t>
      </w:r>
      <w:r w:rsidR="00621C21">
        <w:rPr>
          <w:sz w:val="18"/>
          <w:szCs w:val="18"/>
        </w:rPr>
        <w:t>ing:23</w:t>
      </w:r>
      <w:r w:rsidR="00621C21" w:rsidRPr="00621C21">
        <w:rPr>
          <w:sz w:val="18"/>
          <w:szCs w:val="18"/>
          <w:vertAlign w:val="superscript"/>
        </w:rPr>
        <w:t>rd</w:t>
      </w:r>
      <w:bookmarkStart w:id="0" w:name="_GoBack"/>
      <w:bookmarkEnd w:id="0"/>
      <w:r w:rsidR="001A18FF">
        <w:rPr>
          <w:sz w:val="18"/>
          <w:szCs w:val="18"/>
        </w:rPr>
        <w:t xml:space="preserve"> November 2018</w:t>
      </w:r>
    </w:p>
    <w:tbl>
      <w:tblPr>
        <w:tblpPr w:leftFromText="180" w:rightFromText="180" w:vertAnchor="text" w:horzAnchor="margin" w:tblpY="586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84"/>
        <w:gridCol w:w="11364"/>
      </w:tblGrid>
      <w:tr w:rsidR="00305227" w:rsidRPr="00601DFC" w:rsidTr="006D1A8D">
        <w:trPr>
          <w:trHeight w:val="331"/>
        </w:trPr>
        <w:tc>
          <w:tcPr>
            <w:tcW w:w="2584" w:type="dxa"/>
          </w:tcPr>
          <w:p w:rsidR="00305227" w:rsidRPr="00601DFC" w:rsidRDefault="00305227" w:rsidP="00601DFC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Maths</w:t>
            </w:r>
          </w:p>
        </w:tc>
        <w:tc>
          <w:tcPr>
            <w:tcW w:w="11364" w:type="dxa"/>
          </w:tcPr>
          <w:p w:rsidR="00305227" w:rsidRDefault="00305227" w:rsidP="006E02E6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Please practise your times tables ready for the test on </w:t>
            </w:r>
            <w:r w:rsidR="006E02E6">
              <w:rPr>
                <w:sz w:val="18"/>
                <w:szCs w:val="18"/>
              </w:rPr>
              <w:t xml:space="preserve">Tuesday </w:t>
            </w:r>
            <w:r>
              <w:rPr>
                <w:sz w:val="18"/>
                <w:szCs w:val="18"/>
              </w:rPr>
              <w:t xml:space="preserve">morning. </w:t>
            </w:r>
          </w:p>
          <w:p w:rsidR="00F01B4C" w:rsidRDefault="00F01B4C" w:rsidP="006E02E6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Angles HW Sheet to be handed in by Wednesday.</w:t>
            </w:r>
          </w:p>
        </w:tc>
      </w:tr>
      <w:tr w:rsidR="00305227" w:rsidRPr="00601DFC" w:rsidTr="00690A18">
        <w:trPr>
          <w:trHeight w:val="699"/>
        </w:trPr>
        <w:tc>
          <w:tcPr>
            <w:tcW w:w="2584" w:type="dxa"/>
          </w:tcPr>
          <w:p w:rsidR="00305227" w:rsidRPr="00601DFC" w:rsidRDefault="00305227" w:rsidP="00601DFC">
            <w:pPr>
              <w:spacing w:after="0" w:line="240" w:lineRule="auto"/>
              <w:rPr>
                <w:sz w:val="18"/>
                <w:szCs w:val="18"/>
              </w:rPr>
            </w:pPr>
            <w:r w:rsidRPr="00601DFC">
              <w:rPr>
                <w:sz w:val="18"/>
                <w:szCs w:val="18"/>
              </w:rPr>
              <w:t>Reading.</w:t>
            </w:r>
          </w:p>
        </w:tc>
        <w:tc>
          <w:tcPr>
            <w:tcW w:w="11364" w:type="dxa"/>
          </w:tcPr>
          <w:p w:rsidR="00305227" w:rsidRPr="00601DFC" w:rsidRDefault="00305227" w:rsidP="00601DFC">
            <w:pPr>
              <w:spacing w:after="0" w:line="240" w:lineRule="auto"/>
              <w:rPr>
                <w:sz w:val="18"/>
                <w:szCs w:val="18"/>
              </w:rPr>
            </w:pPr>
            <w:r w:rsidRPr="00601DFC">
              <w:rPr>
                <w:sz w:val="18"/>
                <w:szCs w:val="18"/>
              </w:rPr>
              <w:t xml:space="preserve">Please read to an adult </w:t>
            </w:r>
            <w:r w:rsidRPr="00601DFC">
              <w:rPr>
                <w:b/>
                <w:sz w:val="18"/>
                <w:szCs w:val="18"/>
              </w:rPr>
              <w:t>at least</w:t>
            </w:r>
            <w:r w:rsidRPr="00601DFC">
              <w:rPr>
                <w:sz w:val="18"/>
                <w:szCs w:val="18"/>
              </w:rPr>
              <w:t xml:space="preserve"> three times a week. Parents please make sure dates and a signature are put into reading records each time you see or hear your child read.</w:t>
            </w:r>
          </w:p>
        </w:tc>
      </w:tr>
      <w:tr w:rsidR="003B3722" w:rsidRPr="00601DFC" w:rsidTr="000E0C92">
        <w:trPr>
          <w:trHeight w:val="3360"/>
        </w:trPr>
        <w:tc>
          <w:tcPr>
            <w:tcW w:w="2584" w:type="dxa"/>
          </w:tcPr>
          <w:p w:rsidR="003B3722" w:rsidRPr="00601DFC" w:rsidRDefault="003B3722" w:rsidP="00601DFC">
            <w:pPr>
              <w:spacing w:after="0" w:line="240" w:lineRule="auto"/>
              <w:rPr>
                <w:sz w:val="18"/>
                <w:szCs w:val="18"/>
              </w:rPr>
            </w:pPr>
            <w:r w:rsidRPr="00601DFC">
              <w:rPr>
                <w:sz w:val="18"/>
                <w:szCs w:val="18"/>
              </w:rPr>
              <w:t>Spellings</w:t>
            </w:r>
          </w:p>
          <w:p w:rsidR="003B3722" w:rsidRPr="00601DFC" w:rsidRDefault="003B3722" w:rsidP="00601DFC">
            <w:pPr>
              <w:spacing w:after="0" w:line="240" w:lineRule="auto"/>
              <w:rPr>
                <w:sz w:val="18"/>
                <w:szCs w:val="18"/>
              </w:rPr>
            </w:pPr>
            <w:r w:rsidRPr="00601DFC">
              <w:rPr>
                <w:sz w:val="18"/>
                <w:szCs w:val="18"/>
              </w:rPr>
              <w:t>(These spellings are taken from the New Curriculum word lists and also include some high frequency words.)</w:t>
            </w:r>
          </w:p>
          <w:p w:rsidR="003B3722" w:rsidRPr="00601DFC" w:rsidRDefault="003B3722" w:rsidP="00601DFC">
            <w:pPr>
              <w:spacing w:after="0" w:line="240" w:lineRule="auto"/>
              <w:rPr>
                <w:sz w:val="18"/>
                <w:szCs w:val="18"/>
              </w:rPr>
            </w:pPr>
          </w:p>
          <w:p w:rsidR="003B3722" w:rsidRPr="00601DFC" w:rsidRDefault="003B3722" w:rsidP="00D75251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11364" w:type="dxa"/>
          </w:tcPr>
          <w:p w:rsidR="00621C21" w:rsidRDefault="00621C21" w:rsidP="003B3722">
            <w:pPr>
              <w:pStyle w:val="ListParagraph"/>
              <w:spacing w:after="160" w:line="259" w:lineRule="auto"/>
            </w:pPr>
            <w:r>
              <w:t>bottle</w:t>
            </w:r>
          </w:p>
          <w:p w:rsidR="00621C21" w:rsidRDefault="00621C21" w:rsidP="003B3722">
            <w:pPr>
              <w:pStyle w:val="ListParagraph"/>
              <w:spacing w:after="160" w:line="259" w:lineRule="auto"/>
            </w:pPr>
            <w:r>
              <w:t>dazzle</w:t>
            </w:r>
          </w:p>
          <w:p w:rsidR="00621C21" w:rsidRDefault="00621C21" w:rsidP="003B3722">
            <w:pPr>
              <w:pStyle w:val="ListParagraph"/>
              <w:spacing w:after="160" w:line="259" w:lineRule="auto"/>
            </w:pPr>
            <w:r>
              <w:t>middle</w:t>
            </w:r>
          </w:p>
          <w:p w:rsidR="00621C21" w:rsidRDefault="00621C21" w:rsidP="003B3722">
            <w:pPr>
              <w:pStyle w:val="ListParagraph"/>
              <w:spacing w:after="160" w:line="259" w:lineRule="auto"/>
            </w:pPr>
            <w:r>
              <w:t>poodle</w:t>
            </w:r>
          </w:p>
          <w:p w:rsidR="00621C21" w:rsidRDefault="00621C21" w:rsidP="003B3722">
            <w:pPr>
              <w:pStyle w:val="ListParagraph"/>
              <w:spacing w:after="160" w:line="259" w:lineRule="auto"/>
            </w:pPr>
            <w:r>
              <w:t>wobble</w:t>
            </w:r>
          </w:p>
          <w:p w:rsidR="00621C21" w:rsidRDefault="00621C21" w:rsidP="003B3722">
            <w:pPr>
              <w:pStyle w:val="ListParagraph"/>
              <w:spacing w:after="160" w:line="259" w:lineRule="auto"/>
            </w:pPr>
            <w:r>
              <w:t>imagine</w:t>
            </w:r>
          </w:p>
          <w:p w:rsidR="00621C21" w:rsidRDefault="00621C21" w:rsidP="003B3722">
            <w:pPr>
              <w:pStyle w:val="ListParagraph"/>
              <w:spacing w:after="160" w:line="259" w:lineRule="auto"/>
            </w:pPr>
            <w:r>
              <w:t>imagination</w:t>
            </w:r>
          </w:p>
          <w:p w:rsidR="00621C21" w:rsidRDefault="00621C21" w:rsidP="003B3722">
            <w:pPr>
              <w:pStyle w:val="ListParagraph"/>
              <w:spacing w:after="160" w:line="259" w:lineRule="auto"/>
            </w:pPr>
            <w:r>
              <w:t>imaginative</w:t>
            </w:r>
          </w:p>
          <w:p w:rsidR="00621C21" w:rsidRDefault="00621C21" w:rsidP="003B3722">
            <w:pPr>
              <w:pStyle w:val="ListParagraph"/>
              <w:spacing w:after="160" w:line="259" w:lineRule="auto"/>
            </w:pPr>
            <w:r>
              <w:t>increase</w:t>
            </w:r>
          </w:p>
          <w:p w:rsidR="00621C21" w:rsidRDefault="00621C21" w:rsidP="003B3722">
            <w:pPr>
              <w:pStyle w:val="ListParagraph"/>
              <w:spacing w:after="160" w:line="259" w:lineRule="auto"/>
            </w:pPr>
            <w:r>
              <w:t>increased</w:t>
            </w:r>
          </w:p>
          <w:p w:rsidR="00621C21" w:rsidRDefault="00621C21" w:rsidP="003B3722">
            <w:pPr>
              <w:pStyle w:val="ListParagraph"/>
              <w:spacing w:after="160" w:line="259" w:lineRule="auto"/>
            </w:pPr>
            <w:r>
              <w:t>perhaps</w:t>
            </w:r>
          </w:p>
          <w:p w:rsidR="00621C21" w:rsidRDefault="00621C21" w:rsidP="003B3722">
            <w:pPr>
              <w:pStyle w:val="ListParagraph"/>
              <w:spacing w:after="160" w:line="259" w:lineRule="auto"/>
            </w:pPr>
            <w:r>
              <w:t>position</w:t>
            </w:r>
          </w:p>
          <w:p w:rsidR="00621C21" w:rsidRDefault="00621C21" w:rsidP="003B3722">
            <w:pPr>
              <w:pStyle w:val="ListParagraph"/>
              <w:spacing w:after="160" w:line="259" w:lineRule="auto"/>
            </w:pPr>
            <w:r>
              <w:t>possess</w:t>
            </w:r>
          </w:p>
          <w:p w:rsidR="00621C21" w:rsidRDefault="00621C21" w:rsidP="003B3722">
            <w:pPr>
              <w:pStyle w:val="ListParagraph"/>
              <w:spacing w:after="160" w:line="259" w:lineRule="auto"/>
            </w:pPr>
            <w:r>
              <w:t>possession</w:t>
            </w:r>
          </w:p>
          <w:p w:rsidR="00621C21" w:rsidRDefault="00621C21" w:rsidP="003B3722">
            <w:pPr>
              <w:pStyle w:val="ListParagraph"/>
              <w:spacing w:after="160" w:line="259" w:lineRule="auto"/>
            </w:pPr>
            <w:r>
              <w:t>possessive</w:t>
            </w:r>
          </w:p>
          <w:p w:rsidR="00621C21" w:rsidRDefault="00621C21" w:rsidP="003B3722">
            <w:pPr>
              <w:pStyle w:val="ListParagraph"/>
              <w:spacing w:after="160" w:line="259" w:lineRule="auto"/>
            </w:pPr>
          </w:p>
          <w:p w:rsidR="003B3722" w:rsidRDefault="003B3722" w:rsidP="003B3722">
            <w:pPr>
              <w:pStyle w:val="ListParagraph"/>
              <w:spacing w:after="160" w:line="259" w:lineRule="auto"/>
              <w:rPr>
                <w:sz w:val="24"/>
                <w:szCs w:val="18"/>
              </w:rPr>
            </w:pPr>
            <w:r>
              <w:rPr>
                <w:sz w:val="24"/>
                <w:szCs w:val="18"/>
              </w:rPr>
              <w:t>Bonus Spellings:</w:t>
            </w:r>
          </w:p>
          <w:p w:rsidR="007C152E" w:rsidRDefault="00621C21" w:rsidP="00621C21">
            <w:pPr>
              <w:pStyle w:val="ListParagraph"/>
              <w:numPr>
                <w:ilvl w:val="2"/>
                <w:numId w:val="9"/>
              </w:numPr>
              <w:spacing w:after="160" w:line="259" w:lineRule="auto"/>
              <w:rPr>
                <w:sz w:val="24"/>
                <w:szCs w:val="18"/>
              </w:rPr>
            </w:pPr>
            <w:r>
              <w:rPr>
                <w:sz w:val="24"/>
                <w:szCs w:val="18"/>
              </w:rPr>
              <w:t>cacophony</w:t>
            </w:r>
          </w:p>
          <w:p w:rsidR="00621C21" w:rsidRDefault="00621C21" w:rsidP="00621C21">
            <w:pPr>
              <w:pStyle w:val="ListParagraph"/>
              <w:numPr>
                <w:ilvl w:val="2"/>
                <w:numId w:val="9"/>
              </w:numPr>
              <w:spacing w:after="160" w:line="259" w:lineRule="auto"/>
              <w:rPr>
                <w:sz w:val="24"/>
                <w:szCs w:val="18"/>
              </w:rPr>
            </w:pPr>
            <w:r>
              <w:rPr>
                <w:sz w:val="24"/>
                <w:szCs w:val="18"/>
              </w:rPr>
              <w:t>destruction</w:t>
            </w:r>
          </w:p>
          <w:p w:rsidR="00621C21" w:rsidRPr="00621C21" w:rsidRDefault="00621C21" w:rsidP="00621C21">
            <w:pPr>
              <w:spacing w:after="160" w:line="259" w:lineRule="auto"/>
              <w:ind w:left="1980"/>
              <w:rPr>
                <w:sz w:val="24"/>
                <w:szCs w:val="18"/>
              </w:rPr>
            </w:pPr>
          </w:p>
        </w:tc>
      </w:tr>
    </w:tbl>
    <w:p w:rsidR="00923805" w:rsidRPr="00153DF2" w:rsidRDefault="00923805" w:rsidP="002D157A">
      <w:pPr>
        <w:pStyle w:val="ListParagraph"/>
        <w:numPr>
          <w:ilvl w:val="0"/>
          <w:numId w:val="7"/>
        </w:numPr>
        <w:ind w:left="1440"/>
        <w:jc w:val="both"/>
        <w:rPr>
          <w:sz w:val="24"/>
          <w:szCs w:val="24"/>
        </w:rPr>
      </w:pPr>
      <w:r w:rsidRPr="00153DF2">
        <w:rPr>
          <w:sz w:val="24"/>
          <w:szCs w:val="24"/>
        </w:rPr>
        <w:lastRenderedPageBreak/>
        <w:t>All homework is sent out on a Friday and returned on the following Wednesday.</w:t>
      </w:r>
    </w:p>
    <w:sectPr w:rsidR="00923805" w:rsidRPr="00153DF2" w:rsidSect="00964342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6A135C"/>
    <w:multiLevelType w:val="hybridMultilevel"/>
    <w:tmpl w:val="F934FB9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464989"/>
    <w:multiLevelType w:val="hybridMultilevel"/>
    <w:tmpl w:val="BCD0F4B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0C6099A"/>
    <w:multiLevelType w:val="hybridMultilevel"/>
    <w:tmpl w:val="1902BC8A"/>
    <w:lvl w:ilvl="0" w:tplc="08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3" w15:restartNumberingAfterBreak="0">
    <w:nsid w:val="391E6063"/>
    <w:multiLevelType w:val="hybridMultilevel"/>
    <w:tmpl w:val="18AA6F9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A6753B1"/>
    <w:multiLevelType w:val="hybridMultilevel"/>
    <w:tmpl w:val="F84C2F44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3BBE3299"/>
    <w:multiLevelType w:val="hybridMultilevel"/>
    <w:tmpl w:val="843EDA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3D0957"/>
    <w:multiLevelType w:val="hybridMultilevel"/>
    <w:tmpl w:val="13D8BDB6"/>
    <w:lvl w:ilvl="0" w:tplc="0809000F">
      <w:start w:val="1"/>
      <w:numFmt w:val="decimal"/>
      <w:lvlText w:val="%1.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431132AD"/>
    <w:multiLevelType w:val="hybridMultilevel"/>
    <w:tmpl w:val="70BE8568"/>
    <w:lvl w:ilvl="0" w:tplc="AA18EF78">
      <w:start w:val="1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3F12EAC"/>
    <w:multiLevelType w:val="hybridMultilevel"/>
    <w:tmpl w:val="5F90B6AA"/>
    <w:lvl w:ilvl="0" w:tplc="7BCE316C">
      <w:start w:val="11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F18172B"/>
    <w:multiLevelType w:val="hybridMultilevel"/>
    <w:tmpl w:val="51967F60"/>
    <w:lvl w:ilvl="0" w:tplc="85E08088">
      <w:start w:val="1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7"/>
  </w:num>
  <w:num w:numId="3">
    <w:abstractNumId w:val="8"/>
  </w:num>
  <w:num w:numId="4">
    <w:abstractNumId w:val="4"/>
  </w:num>
  <w:num w:numId="5">
    <w:abstractNumId w:val="2"/>
  </w:num>
  <w:num w:numId="6">
    <w:abstractNumId w:val="5"/>
  </w:num>
  <w:num w:numId="7">
    <w:abstractNumId w:val="3"/>
  </w:num>
  <w:num w:numId="8">
    <w:abstractNumId w:val="1"/>
  </w:num>
  <w:num w:numId="9">
    <w:abstractNumId w:val="0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en-GB" w:vendorID="64" w:dllVersion="131078" w:nlCheck="1" w:checkStyle="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64342"/>
    <w:rsid w:val="00001337"/>
    <w:rsid w:val="000232FF"/>
    <w:rsid w:val="00033F0B"/>
    <w:rsid w:val="00036669"/>
    <w:rsid w:val="00045FC0"/>
    <w:rsid w:val="00054A8D"/>
    <w:rsid w:val="00056E2F"/>
    <w:rsid w:val="00062F2C"/>
    <w:rsid w:val="00073907"/>
    <w:rsid w:val="00081145"/>
    <w:rsid w:val="00083ED7"/>
    <w:rsid w:val="00087091"/>
    <w:rsid w:val="00096DC5"/>
    <w:rsid w:val="000A30B9"/>
    <w:rsid w:val="000A75FC"/>
    <w:rsid w:val="000B3DC3"/>
    <w:rsid w:val="000C3FD8"/>
    <w:rsid w:val="000D40B1"/>
    <w:rsid w:val="000D5C39"/>
    <w:rsid w:val="000E00E1"/>
    <w:rsid w:val="000E512B"/>
    <w:rsid w:val="000F06D9"/>
    <w:rsid w:val="000F23AB"/>
    <w:rsid w:val="000F500D"/>
    <w:rsid w:val="001169E8"/>
    <w:rsid w:val="00137532"/>
    <w:rsid w:val="001450A7"/>
    <w:rsid w:val="00152787"/>
    <w:rsid w:val="00153DF2"/>
    <w:rsid w:val="0016069A"/>
    <w:rsid w:val="0016250F"/>
    <w:rsid w:val="001660AB"/>
    <w:rsid w:val="00194E63"/>
    <w:rsid w:val="0019500E"/>
    <w:rsid w:val="001A18FF"/>
    <w:rsid w:val="001A5A74"/>
    <w:rsid w:val="001A75C7"/>
    <w:rsid w:val="001B1AE4"/>
    <w:rsid w:val="001B1CCD"/>
    <w:rsid w:val="001C2D67"/>
    <w:rsid w:val="001C3103"/>
    <w:rsid w:val="001C5A19"/>
    <w:rsid w:val="001D4190"/>
    <w:rsid w:val="001F684B"/>
    <w:rsid w:val="0021241F"/>
    <w:rsid w:val="0021499E"/>
    <w:rsid w:val="00225B8C"/>
    <w:rsid w:val="00243DFB"/>
    <w:rsid w:val="00246226"/>
    <w:rsid w:val="00246DB5"/>
    <w:rsid w:val="0024764B"/>
    <w:rsid w:val="00247A1E"/>
    <w:rsid w:val="00273F7C"/>
    <w:rsid w:val="002748BD"/>
    <w:rsid w:val="002A3E08"/>
    <w:rsid w:val="002A62C3"/>
    <w:rsid w:val="002C40C5"/>
    <w:rsid w:val="002D21AE"/>
    <w:rsid w:val="002E058A"/>
    <w:rsid w:val="002E5155"/>
    <w:rsid w:val="002F4362"/>
    <w:rsid w:val="002F4678"/>
    <w:rsid w:val="00305227"/>
    <w:rsid w:val="00305D7A"/>
    <w:rsid w:val="003155B4"/>
    <w:rsid w:val="00316377"/>
    <w:rsid w:val="0031759C"/>
    <w:rsid w:val="00326209"/>
    <w:rsid w:val="00332D53"/>
    <w:rsid w:val="0034058A"/>
    <w:rsid w:val="0034235D"/>
    <w:rsid w:val="00350FD4"/>
    <w:rsid w:val="003604B6"/>
    <w:rsid w:val="00361654"/>
    <w:rsid w:val="00365A73"/>
    <w:rsid w:val="00393F05"/>
    <w:rsid w:val="0039434C"/>
    <w:rsid w:val="003943E5"/>
    <w:rsid w:val="003A0134"/>
    <w:rsid w:val="003A1EAF"/>
    <w:rsid w:val="003A40AF"/>
    <w:rsid w:val="003B3722"/>
    <w:rsid w:val="003C7EB6"/>
    <w:rsid w:val="003D2F39"/>
    <w:rsid w:val="003E5D44"/>
    <w:rsid w:val="003E776A"/>
    <w:rsid w:val="003E78A2"/>
    <w:rsid w:val="003F578A"/>
    <w:rsid w:val="003F67E0"/>
    <w:rsid w:val="00420609"/>
    <w:rsid w:val="0042277C"/>
    <w:rsid w:val="0042459B"/>
    <w:rsid w:val="00430D62"/>
    <w:rsid w:val="004316F9"/>
    <w:rsid w:val="00431D6E"/>
    <w:rsid w:val="00434746"/>
    <w:rsid w:val="00434F9B"/>
    <w:rsid w:val="00440147"/>
    <w:rsid w:val="00443DBC"/>
    <w:rsid w:val="00481B4E"/>
    <w:rsid w:val="0048275A"/>
    <w:rsid w:val="004A30E8"/>
    <w:rsid w:val="004C3930"/>
    <w:rsid w:val="004D1ADF"/>
    <w:rsid w:val="004D3372"/>
    <w:rsid w:val="004D45F1"/>
    <w:rsid w:val="004D5CAE"/>
    <w:rsid w:val="004E08CA"/>
    <w:rsid w:val="004F005F"/>
    <w:rsid w:val="004F667A"/>
    <w:rsid w:val="00505AC2"/>
    <w:rsid w:val="00523CEA"/>
    <w:rsid w:val="00526EC0"/>
    <w:rsid w:val="00536431"/>
    <w:rsid w:val="00552E1A"/>
    <w:rsid w:val="00570CB3"/>
    <w:rsid w:val="005710A9"/>
    <w:rsid w:val="00581147"/>
    <w:rsid w:val="0059046E"/>
    <w:rsid w:val="00594DF2"/>
    <w:rsid w:val="005B1B31"/>
    <w:rsid w:val="005B2531"/>
    <w:rsid w:val="005C34E8"/>
    <w:rsid w:val="005C41C9"/>
    <w:rsid w:val="005D31C1"/>
    <w:rsid w:val="005E7464"/>
    <w:rsid w:val="005F0EF6"/>
    <w:rsid w:val="005F333F"/>
    <w:rsid w:val="00601DFC"/>
    <w:rsid w:val="006057D3"/>
    <w:rsid w:val="00621C21"/>
    <w:rsid w:val="00624D39"/>
    <w:rsid w:val="006259A5"/>
    <w:rsid w:val="006521D9"/>
    <w:rsid w:val="00662DDE"/>
    <w:rsid w:val="0066439F"/>
    <w:rsid w:val="00670911"/>
    <w:rsid w:val="00671447"/>
    <w:rsid w:val="00671815"/>
    <w:rsid w:val="0067303F"/>
    <w:rsid w:val="00684891"/>
    <w:rsid w:val="00691801"/>
    <w:rsid w:val="006920B1"/>
    <w:rsid w:val="006B0318"/>
    <w:rsid w:val="006D12B9"/>
    <w:rsid w:val="006E02E6"/>
    <w:rsid w:val="006F53BC"/>
    <w:rsid w:val="006F5954"/>
    <w:rsid w:val="006F72E7"/>
    <w:rsid w:val="007213B1"/>
    <w:rsid w:val="007271BE"/>
    <w:rsid w:val="00731739"/>
    <w:rsid w:val="00746355"/>
    <w:rsid w:val="007573F9"/>
    <w:rsid w:val="00767C8C"/>
    <w:rsid w:val="007721BC"/>
    <w:rsid w:val="007827E0"/>
    <w:rsid w:val="00794CFD"/>
    <w:rsid w:val="007B3EF1"/>
    <w:rsid w:val="007C152E"/>
    <w:rsid w:val="007D2317"/>
    <w:rsid w:val="007D414A"/>
    <w:rsid w:val="007D6192"/>
    <w:rsid w:val="0080770D"/>
    <w:rsid w:val="00810634"/>
    <w:rsid w:val="008145DA"/>
    <w:rsid w:val="00821A2C"/>
    <w:rsid w:val="00822203"/>
    <w:rsid w:val="00834AF2"/>
    <w:rsid w:val="00841377"/>
    <w:rsid w:val="00881555"/>
    <w:rsid w:val="00890CD9"/>
    <w:rsid w:val="00895118"/>
    <w:rsid w:val="008A003E"/>
    <w:rsid w:val="008A549B"/>
    <w:rsid w:val="008B481F"/>
    <w:rsid w:val="008B6EF4"/>
    <w:rsid w:val="00904DF3"/>
    <w:rsid w:val="00914F88"/>
    <w:rsid w:val="009214C7"/>
    <w:rsid w:val="00923805"/>
    <w:rsid w:val="00925F0E"/>
    <w:rsid w:val="00932754"/>
    <w:rsid w:val="00940762"/>
    <w:rsid w:val="00941C4D"/>
    <w:rsid w:val="00954C94"/>
    <w:rsid w:val="00954F09"/>
    <w:rsid w:val="00964342"/>
    <w:rsid w:val="00980DDF"/>
    <w:rsid w:val="00990BBE"/>
    <w:rsid w:val="0099666E"/>
    <w:rsid w:val="009B5906"/>
    <w:rsid w:val="009C5071"/>
    <w:rsid w:val="009F04F0"/>
    <w:rsid w:val="009F41BD"/>
    <w:rsid w:val="00A00CD0"/>
    <w:rsid w:val="00A03832"/>
    <w:rsid w:val="00A10DD0"/>
    <w:rsid w:val="00A32CD8"/>
    <w:rsid w:val="00A4579D"/>
    <w:rsid w:val="00A463D5"/>
    <w:rsid w:val="00A46FC3"/>
    <w:rsid w:val="00A53E69"/>
    <w:rsid w:val="00A572F4"/>
    <w:rsid w:val="00A5773B"/>
    <w:rsid w:val="00A62007"/>
    <w:rsid w:val="00A63279"/>
    <w:rsid w:val="00A71983"/>
    <w:rsid w:val="00A7783B"/>
    <w:rsid w:val="00A876AD"/>
    <w:rsid w:val="00A92284"/>
    <w:rsid w:val="00A92C8C"/>
    <w:rsid w:val="00A96630"/>
    <w:rsid w:val="00AB2A67"/>
    <w:rsid w:val="00AD0AA5"/>
    <w:rsid w:val="00AD6832"/>
    <w:rsid w:val="00AD7BB8"/>
    <w:rsid w:val="00AE34A1"/>
    <w:rsid w:val="00AE65E7"/>
    <w:rsid w:val="00AF08D2"/>
    <w:rsid w:val="00AF3371"/>
    <w:rsid w:val="00AF3782"/>
    <w:rsid w:val="00AF4525"/>
    <w:rsid w:val="00B01993"/>
    <w:rsid w:val="00B04A32"/>
    <w:rsid w:val="00B13293"/>
    <w:rsid w:val="00B2541F"/>
    <w:rsid w:val="00B33F7E"/>
    <w:rsid w:val="00B36408"/>
    <w:rsid w:val="00B45D64"/>
    <w:rsid w:val="00B46D0D"/>
    <w:rsid w:val="00B56703"/>
    <w:rsid w:val="00B656AF"/>
    <w:rsid w:val="00B65B8A"/>
    <w:rsid w:val="00B742EF"/>
    <w:rsid w:val="00B75705"/>
    <w:rsid w:val="00B76FD2"/>
    <w:rsid w:val="00B9772C"/>
    <w:rsid w:val="00BA18A5"/>
    <w:rsid w:val="00BA2D5D"/>
    <w:rsid w:val="00BA3AFC"/>
    <w:rsid w:val="00BB5755"/>
    <w:rsid w:val="00BC0683"/>
    <w:rsid w:val="00BD3E7A"/>
    <w:rsid w:val="00BD4094"/>
    <w:rsid w:val="00BD49EF"/>
    <w:rsid w:val="00BD5C26"/>
    <w:rsid w:val="00C11818"/>
    <w:rsid w:val="00C13A4D"/>
    <w:rsid w:val="00C30EF2"/>
    <w:rsid w:val="00C52D6E"/>
    <w:rsid w:val="00C5398F"/>
    <w:rsid w:val="00C56198"/>
    <w:rsid w:val="00C73808"/>
    <w:rsid w:val="00C76B0E"/>
    <w:rsid w:val="00C86420"/>
    <w:rsid w:val="00C912D4"/>
    <w:rsid w:val="00CA1BFC"/>
    <w:rsid w:val="00CB0B44"/>
    <w:rsid w:val="00CB6DFA"/>
    <w:rsid w:val="00CC0FF0"/>
    <w:rsid w:val="00CC1F8F"/>
    <w:rsid w:val="00CD5F6B"/>
    <w:rsid w:val="00CE4668"/>
    <w:rsid w:val="00CE7148"/>
    <w:rsid w:val="00CF0729"/>
    <w:rsid w:val="00CF2B95"/>
    <w:rsid w:val="00D03FE9"/>
    <w:rsid w:val="00D04D52"/>
    <w:rsid w:val="00D24A6C"/>
    <w:rsid w:val="00D301AA"/>
    <w:rsid w:val="00D375F3"/>
    <w:rsid w:val="00D40659"/>
    <w:rsid w:val="00D67F31"/>
    <w:rsid w:val="00D7029C"/>
    <w:rsid w:val="00D75251"/>
    <w:rsid w:val="00D80C14"/>
    <w:rsid w:val="00D9285A"/>
    <w:rsid w:val="00D953A9"/>
    <w:rsid w:val="00D96B11"/>
    <w:rsid w:val="00DD13A3"/>
    <w:rsid w:val="00DE3458"/>
    <w:rsid w:val="00E02A4B"/>
    <w:rsid w:val="00E047FF"/>
    <w:rsid w:val="00E1177A"/>
    <w:rsid w:val="00E1373F"/>
    <w:rsid w:val="00E252FD"/>
    <w:rsid w:val="00E42C00"/>
    <w:rsid w:val="00E433FD"/>
    <w:rsid w:val="00E62E21"/>
    <w:rsid w:val="00E6323C"/>
    <w:rsid w:val="00E66251"/>
    <w:rsid w:val="00E75CA4"/>
    <w:rsid w:val="00E763FE"/>
    <w:rsid w:val="00E77E44"/>
    <w:rsid w:val="00E91BB0"/>
    <w:rsid w:val="00E92A4C"/>
    <w:rsid w:val="00EB286D"/>
    <w:rsid w:val="00EB508D"/>
    <w:rsid w:val="00EB52A2"/>
    <w:rsid w:val="00EB7681"/>
    <w:rsid w:val="00EC25D5"/>
    <w:rsid w:val="00EC44C1"/>
    <w:rsid w:val="00ED5876"/>
    <w:rsid w:val="00EE06CB"/>
    <w:rsid w:val="00EE085C"/>
    <w:rsid w:val="00EE5F39"/>
    <w:rsid w:val="00EE6876"/>
    <w:rsid w:val="00EE713B"/>
    <w:rsid w:val="00EE780B"/>
    <w:rsid w:val="00EF31AE"/>
    <w:rsid w:val="00EF43F7"/>
    <w:rsid w:val="00F01B4C"/>
    <w:rsid w:val="00F1264F"/>
    <w:rsid w:val="00F2494D"/>
    <w:rsid w:val="00F40CCA"/>
    <w:rsid w:val="00F44799"/>
    <w:rsid w:val="00F66A6A"/>
    <w:rsid w:val="00F727F6"/>
    <w:rsid w:val="00F951A1"/>
    <w:rsid w:val="00F978F6"/>
    <w:rsid w:val="00FA0940"/>
    <w:rsid w:val="00FA3BCF"/>
    <w:rsid w:val="00FC1B8F"/>
    <w:rsid w:val="00FC7C5A"/>
    <w:rsid w:val="00FD4466"/>
    <w:rsid w:val="00FD695D"/>
    <w:rsid w:val="00FF75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E59919"/>
  <w15:docId w15:val="{4F06CAD7-A311-474A-A5D4-971AE67E53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572F4"/>
    <w:pPr>
      <w:spacing w:after="200" w:line="276" w:lineRule="auto"/>
    </w:pPr>
    <w:rPr>
      <w:sz w:val="22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6434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C5398F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A5773B"/>
    <w:rPr>
      <w:color w:val="0563C1" w:themeColor="hyperlink"/>
      <w:u w:val="single"/>
    </w:rPr>
  </w:style>
  <w:style w:type="paragraph" w:styleId="NoSpacing">
    <w:name w:val="No Spacing"/>
    <w:uiPriority w:val="1"/>
    <w:qFormat/>
    <w:rsid w:val="00594DF2"/>
    <w:rPr>
      <w:sz w:val="22"/>
      <w:szCs w:val="22"/>
      <w:lang w:eastAsia="en-US"/>
    </w:rPr>
  </w:style>
  <w:style w:type="paragraph" w:styleId="Footer">
    <w:name w:val="footer"/>
    <w:basedOn w:val="Normal"/>
    <w:link w:val="FooterChar"/>
    <w:rsid w:val="00E91BB0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/>
      <w:sz w:val="24"/>
      <w:szCs w:val="24"/>
      <w:lang w:eastAsia="en-GB"/>
    </w:rPr>
  </w:style>
  <w:style w:type="character" w:customStyle="1" w:styleId="FooterChar">
    <w:name w:val="Footer Char"/>
    <w:basedOn w:val="DefaultParagraphFont"/>
    <w:link w:val="Footer"/>
    <w:rsid w:val="00E91BB0"/>
    <w:rPr>
      <w:rFonts w:ascii="Times New Roman" w:eastAsia="Times New Roman" w:hAnsi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9046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9046E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E364870-5EE9-4FBB-9920-5E56F8A198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D67236A6</Template>
  <TotalTime>0</TotalTime>
  <Pages>2</Pages>
  <Words>114</Words>
  <Characters>653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766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steve</dc:creator>
  <cp:lastModifiedBy>BoyleK</cp:lastModifiedBy>
  <cp:revision>2</cp:revision>
  <cp:lastPrinted>2018-10-12T07:52:00Z</cp:lastPrinted>
  <dcterms:created xsi:type="dcterms:W3CDTF">2018-11-23T12:19:00Z</dcterms:created>
  <dcterms:modified xsi:type="dcterms:W3CDTF">2018-11-23T12:19:00Z</dcterms:modified>
</cp:coreProperties>
</file>