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3426F5" w:rsidRDefault="003C7032" w:rsidP="003C7032">
      <w:pPr>
        <w:jc w:val="center"/>
        <w:rPr>
          <w:rFonts w:ascii="SassoonPrimaryInfant" w:hAnsi="SassoonPrimaryInfant"/>
          <w:sz w:val="40"/>
          <w:szCs w:val="40"/>
        </w:rPr>
      </w:pPr>
      <w:r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086"/>
        <w:gridCol w:w="719"/>
        <w:gridCol w:w="1027"/>
        <w:gridCol w:w="3242"/>
        <w:gridCol w:w="1026"/>
        <w:gridCol w:w="2983"/>
        <w:gridCol w:w="991"/>
        <w:gridCol w:w="2616"/>
        <w:gridCol w:w="986"/>
      </w:tblGrid>
      <w:tr w:rsidR="00C33FDE" w:rsidRPr="003C7032" w:rsidTr="00C33FDE">
        <w:tc>
          <w:tcPr>
            <w:tcW w:w="208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1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102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3242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2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98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1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C33FDE" w:rsidRPr="003C7032" w:rsidTr="00C33FDE">
        <w:trPr>
          <w:trHeight w:val="410"/>
        </w:trPr>
        <w:tc>
          <w:tcPr>
            <w:tcW w:w="208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2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2983" w:type="dxa"/>
          </w:tcPr>
          <w:p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616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6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9C4DCA" w:rsidRPr="003C7032" w:rsidTr="00C33FDE">
        <w:tc>
          <w:tcPr>
            <w:tcW w:w="2086" w:type="dxa"/>
          </w:tcPr>
          <w:p w:rsidR="009C4DCA" w:rsidRPr="00FB72FC" w:rsidRDefault="009C4DCA" w:rsidP="009C4DCA">
            <w:r w:rsidRPr="00FB72FC">
              <w:t>gnaw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C4DCA" w:rsidRPr="003C7032" w:rsidTr="00C33FDE">
        <w:tc>
          <w:tcPr>
            <w:tcW w:w="2086" w:type="dxa"/>
          </w:tcPr>
          <w:p w:rsidR="009C4DCA" w:rsidRPr="00FB72FC" w:rsidRDefault="009C4DCA" w:rsidP="009C4DCA">
            <w:r w:rsidRPr="00FB72FC">
              <w:t>knee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C4DCA" w:rsidRPr="003C7032" w:rsidTr="00C33FDE">
        <w:tc>
          <w:tcPr>
            <w:tcW w:w="2086" w:type="dxa"/>
          </w:tcPr>
          <w:p w:rsidR="009C4DCA" w:rsidRPr="00FB72FC" w:rsidRDefault="009C4DCA" w:rsidP="009C4DCA">
            <w:r w:rsidRPr="00FB72FC">
              <w:t>knock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C4DCA" w:rsidRPr="003C7032" w:rsidTr="00C33FDE">
        <w:tc>
          <w:tcPr>
            <w:tcW w:w="2086" w:type="dxa"/>
          </w:tcPr>
          <w:p w:rsidR="009C4DCA" w:rsidRPr="00FB72FC" w:rsidRDefault="009C4DCA" w:rsidP="009C4DCA">
            <w:r w:rsidRPr="00FB72FC">
              <w:t>know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C4DCA" w:rsidRPr="003C7032" w:rsidTr="00C33FDE">
        <w:tc>
          <w:tcPr>
            <w:tcW w:w="2086" w:type="dxa"/>
          </w:tcPr>
          <w:p w:rsidR="009C4DCA" w:rsidRPr="00FB72FC" w:rsidRDefault="009C4DCA" w:rsidP="009C4DCA">
            <w:r w:rsidRPr="00FB72FC">
              <w:t>knight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C4DCA" w:rsidRPr="003C7032" w:rsidTr="00C33FDE">
        <w:tc>
          <w:tcPr>
            <w:tcW w:w="2086" w:type="dxa"/>
          </w:tcPr>
          <w:p w:rsidR="009C4DCA" w:rsidRPr="00FB72FC" w:rsidRDefault="009C4DCA" w:rsidP="009C4DCA">
            <w:r w:rsidRPr="00FB72FC">
              <w:t>fruit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C4DCA" w:rsidRPr="003C7032" w:rsidTr="00C33FDE">
        <w:tc>
          <w:tcPr>
            <w:tcW w:w="2086" w:type="dxa"/>
          </w:tcPr>
          <w:p w:rsidR="009C4DCA" w:rsidRPr="00FB72FC" w:rsidRDefault="009C4DCA" w:rsidP="009C4DCA">
            <w:r w:rsidRPr="00FB72FC">
              <w:t>guard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C4DCA" w:rsidRPr="003C7032" w:rsidTr="00C33FDE">
        <w:tc>
          <w:tcPr>
            <w:tcW w:w="2086" w:type="dxa"/>
          </w:tcPr>
          <w:p w:rsidR="009C4DCA" w:rsidRPr="00FB72FC" w:rsidRDefault="009C4DCA" w:rsidP="009C4DCA">
            <w:r w:rsidRPr="00FB72FC">
              <w:t>guardian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C4DCA" w:rsidRPr="003C7032" w:rsidTr="00C33FDE">
        <w:tc>
          <w:tcPr>
            <w:tcW w:w="2086" w:type="dxa"/>
          </w:tcPr>
          <w:p w:rsidR="009C4DCA" w:rsidRPr="00FB72FC" w:rsidRDefault="009C4DCA" w:rsidP="009C4DCA">
            <w:r w:rsidRPr="00FB72FC">
              <w:t>guide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C4DCA" w:rsidRPr="003C7032" w:rsidTr="00C33FDE">
        <w:tc>
          <w:tcPr>
            <w:tcW w:w="2086" w:type="dxa"/>
          </w:tcPr>
          <w:p w:rsidR="009C4DCA" w:rsidRPr="00FB72FC" w:rsidRDefault="009C4DCA" w:rsidP="009C4DCA">
            <w:r w:rsidRPr="00FB72FC">
              <w:t>heard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C4DCA" w:rsidRPr="003C7032" w:rsidTr="00C33FDE">
        <w:tc>
          <w:tcPr>
            <w:tcW w:w="2086" w:type="dxa"/>
          </w:tcPr>
          <w:p w:rsidR="009C4DCA" w:rsidRPr="00FB72FC" w:rsidRDefault="009C4DCA" w:rsidP="009C4DCA">
            <w:r w:rsidRPr="00FB72FC">
              <w:t>occasion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C4DCA" w:rsidRPr="003C7032" w:rsidTr="00C33FDE">
        <w:tc>
          <w:tcPr>
            <w:tcW w:w="2086" w:type="dxa"/>
          </w:tcPr>
          <w:p w:rsidR="009C4DCA" w:rsidRPr="00FB72FC" w:rsidRDefault="009C4DCA" w:rsidP="009C4DCA">
            <w:r w:rsidRPr="00FB72FC">
              <w:t>occasionally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C4DCA" w:rsidRPr="003C7032" w:rsidTr="00C33FDE">
        <w:tc>
          <w:tcPr>
            <w:tcW w:w="2086" w:type="dxa"/>
          </w:tcPr>
          <w:p w:rsidR="009C4DCA" w:rsidRPr="00FB72FC" w:rsidRDefault="009C4DCA" w:rsidP="009C4DCA">
            <w:r w:rsidRPr="00FB72FC">
              <w:t>ordinary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C4DCA" w:rsidRPr="003C7032" w:rsidTr="00C33FDE">
        <w:tc>
          <w:tcPr>
            <w:tcW w:w="2086" w:type="dxa"/>
          </w:tcPr>
          <w:p w:rsidR="009C4DCA" w:rsidRPr="00FB72FC" w:rsidRDefault="009C4DCA" w:rsidP="009C4DCA">
            <w:r w:rsidRPr="00FB72FC">
              <w:t>ordinarily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C4DCA" w:rsidRPr="003C7032" w:rsidTr="00C33FDE">
        <w:tc>
          <w:tcPr>
            <w:tcW w:w="2086" w:type="dxa"/>
          </w:tcPr>
          <w:p w:rsidR="009C4DCA" w:rsidRPr="00FB72FC" w:rsidRDefault="009C4DCA" w:rsidP="009C4DCA">
            <w:r w:rsidRPr="00FB72FC">
              <w:t>peculiar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9C4DCA" w:rsidRPr="003C7032" w:rsidRDefault="009C4DCA" w:rsidP="009C4DC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33FDE" w:rsidRPr="003C7032" w:rsidTr="00C33FDE">
        <w:tc>
          <w:tcPr>
            <w:tcW w:w="2086" w:type="dxa"/>
          </w:tcPr>
          <w:p w:rsidR="001221EE" w:rsidRPr="000E59DA" w:rsidRDefault="009C4DCA" w:rsidP="001221EE">
            <w:r>
              <w:t>plight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1221EE" w:rsidRPr="003C7032" w:rsidRDefault="001221EE" w:rsidP="001221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1221EE" w:rsidRPr="003C7032" w:rsidRDefault="001221EE" w:rsidP="001221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1221EE" w:rsidRPr="003C7032" w:rsidRDefault="001221EE" w:rsidP="001221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1221EE" w:rsidRPr="003C7032" w:rsidRDefault="001221EE" w:rsidP="001221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1221EE" w:rsidRPr="003C7032" w:rsidRDefault="001221EE" w:rsidP="001221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1221EE" w:rsidRPr="003C7032" w:rsidRDefault="001221EE" w:rsidP="001221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1221EE" w:rsidRPr="003C7032" w:rsidRDefault="001221EE" w:rsidP="001221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1221EE" w:rsidRPr="003C7032" w:rsidRDefault="001221EE" w:rsidP="001221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33FDE" w:rsidRPr="003C7032" w:rsidTr="00C33FDE">
        <w:tc>
          <w:tcPr>
            <w:tcW w:w="2086" w:type="dxa"/>
          </w:tcPr>
          <w:p w:rsidR="001221EE" w:rsidRPr="000E59DA" w:rsidRDefault="009C4DCA" w:rsidP="001221EE">
            <w:r>
              <w:t>circumstances</w:t>
            </w:r>
            <w:bookmarkStart w:id="0" w:name="_GoBack"/>
            <w:bookmarkEnd w:id="0"/>
          </w:p>
        </w:tc>
        <w:tc>
          <w:tcPr>
            <w:tcW w:w="719" w:type="dxa"/>
            <w:shd w:val="clear" w:color="auto" w:fill="A6A6A6" w:themeFill="background1" w:themeFillShade="A6"/>
          </w:tcPr>
          <w:p w:rsidR="001221EE" w:rsidRPr="003C7032" w:rsidRDefault="001221EE" w:rsidP="001221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1221EE" w:rsidRPr="003C7032" w:rsidRDefault="001221EE" w:rsidP="001221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1221EE" w:rsidRPr="003C7032" w:rsidRDefault="001221EE" w:rsidP="001221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1221EE" w:rsidRPr="003C7032" w:rsidRDefault="001221EE" w:rsidP="001221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1221EE" w:rsidRPr="003C7032" w:rsidRDefault="001221EE" w:rsidP="001221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1221EE" w:rsidRPr="003C7032" w:rsidRDefault="001221EE" w:rsidP="001221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1221EE" w:rsidRPr="003C7032" w:rsidRDefault="001221EE" w:rsidP="001221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1221EE" w:rsidRPr="003C7032" w:rsidRDefault="001221EE" w:rsidP="001221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>
      <w:pPr>
        <w:rPr>
          <w:rFonts w:ascii="SassoonPrimaryInfant" w:hAnsi="SassoonPrimaryInfant"/>
          <w:sz w:val="16"/>
          <w:szCs w:val="16"/>
        </w:rPr>
      </w:pPr>
    </w:p>
    <w:p w:rsidR="003F1749" w:rsidRPr="003C7032" w:rsidRDefault="003F1749">
      <w:pPr>
        <w:rPr>
          <w:rFonts w:ascii="SassoonPrimaryInfant" w:hAnsi="SassoonPrimaryInfant"/>
          <w:sz w:val="16"/>
          <w:szCs w:val="16"/>
        </w:rPr>
      </w:pP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:rsidR="003F1749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:rsidR="003F1749" w:rsidRDefault="003C7032" w:rsidP="003F1749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</w:t>
      </w:r>
      <w:r w:rsidR="003F1749">
        <w:rPr>
          <w:rFonts w:ascii="SassoonPrimaryInfant" w:hAnsi="SassoonPrimaryInfant"/>
          <w:sz w:val="32"/>
          <w:szCs w:val="32"/>
        </w:rPr>
        <w:t>. _____________________________________________________________________________________________</w:t>
      </w:r>
    </w:p>
    <w:p w:rsidR="003F1749" w:rsidRDefault="003F1749" w:rsidP="003F1749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p w:rsidR="003F1749" w:rsidRDefault="003F1749" w:rsidP="003F1749">
      <w:pPr>
        <w:rPr>
          <w:rFonts w:ascii="SassoonPrimaryInfant" w:hAnsi="SassoonPrimaryInfant"/>
          <w:sz w:val="32"/>
          <w:szCs w:val="32"/>
        </w:rPr>
      </w:pPr>
      <w:proofErr w:type="gramStart"/>
      <w:r>
        <w:rPr>
          <w:rFonts w:ascii="SassoonPrimaryInfant" w:hAnsi="SassoonPrimaryInfant"/>
          <w:sz w:val="32"/>
          <w:szCs w:val="32"/>
        </w:rPr>
        <w:t>5 .</w:t>
      </w:r>
      <w:proofErr w:type="gramEnd"/>
      <w:r>
        <w:rPr>
          <w:rFonts w:ascii="SassoonPrimaryInfant" w:hAnsi="SassoonPrimaryInfant"/>
          <w:sz w:val="32"/>
          <w:szCs w:val="32"/>
        </w:rPr>
        <w:t xml:space="preserve"> _____________________________________________________________________________________________</w:t>
      </w:r>
    </w:p>
    <w:p w:rsidR="003F1749" w:rsidRDefault="003F1749" w:rsidP="003F1749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6. ______________________________________________________________________________________________</w:t>
      </w:r>
    </w:p>
    <w:p w:rsidR="003426F5" w:rsidRDefault="003426F5" w:rsidP="003F1749">
      <w:pPr>
        <w:rPr>
          <w:rFonts w:ascii="SassoonPrimaryInfant" w:hAnsi="SassoonPrimaryInfant"/>
          <w:sz w:val="32"/>
          <w:szCs w:val="32"/>
        </w:rPr>
      </w:pP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A135C"/>
    <w:multiLevelType w:val="hybridMultilevel"/>
    <w:tmpl w:val="F934FB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3D0957"/>
    <w:multiLevelType w:val="hybridMultilevel"/>
    <w:tmpl w:val="13D8BDB6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1221EE"/>
    <w:rsid w:val="003426F5"/>
    <w:rsid w:val="00375B8B"/>
    <w:rsid w:val="003C7032"/>
    <w:rsid w:val="003F1749"/>
    <w:rsid w:val="0066570F"/>
    <w:rsid w:val="008B6132"/>
    <w:rsid w:val="008D1C8A"/>
    <w:rsid w:val="009C4DCA"/>
    <w:rsid w:val="00B86818"/>
    <w:rsid w:val="00BE549D"/>
    <w:rsid w:val="00C13563"/>
    <w:rsid w:val="00C33FDE"/>
    <w:rsid w:val="00DF7C79"/>
    <w:rsid w:val="00E56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B8140E"/>
  <w15:docId w15:val="{F8AD0D9F-D557-4C4B-A826-88DCF2AC5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F1749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1749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F1E28CC4</Template>
  <TotalTime>1</TotalTime>
  <Pages>2</Pages>
  <Words>159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BoyleK</cp:lastModifiedBy>
  <cp:revision>2</cp:revision>
  <cp:lastPrinted>2018-10-12T07:38:00Z</cp:lastPrinted>
  <dcterms:created xsi:type="dcterms:W3CDTF">2018-11-16T08:03:00Z</dcterms:created>
  <dcterms:modified xsi:type="dcterms:W3CDTF">2018-11-16T08:03:00Z</dcterms:modified>
</cp:coreProperties>
</file>