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4342" w:rsidRPr="006F53BC" w:rsidRDefault="006D12B9">
      <w:r w:rsidRPr="006F53BC">
        <w:rPr>
          <w:noProof/>
          <w:lang w:eastAsia="en-GB"/>
        </w:rPr>
        <w:drawing>
          <wp:anchor distT="0" distB="0" distL="114300" distR="114300" simplePos="0" relativeHeight="251657728" behindDoc="0" locked="0" layoutInCell="1" allowOverlap="1">
            <wp:simplePos x="0" y="0"/>
            <wp:positionH relativeFrom="column">
              <wp:posOffset>3638550</wp:posOffset>
            </wp:positionH>
            <wp:positionV relativeFrom="paragraph">
              <wp:posOffset>0</wp:posOffset>
            </wp:positionV>
            <wp:extent cx="619125" cy="916940"/>
            <wp:effectExtent l="0" t="0" r="9525" b="0"/>
            <wp:wrapSquare wrapText="bothSides"/>
            <wp:docPr id="2" name="Picture 0" descr="elhamSchoolLogo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elhamSchoolLogo02[1].jpg"/>
                    <pic:cNvPicPr>
                      <a:picLocks noChangeAspect="1" noChangeArrowheads="1"/>
                    </pic:cNvPicPr>
                  </pic:nvPicPr>
                  <pic:blipFill>
                    <a:blip r:embed="rId6" cstate="print"/>
                    <a:srcRect/>
                    <a:stretch>
                      <a:fillRect/>
                    </a:stretch>
                  </pic:blipFill>
                  <pic:spPr bwMode="auto">
                    <a:xfrm>
                      <a:off x="0" y="0"/>
                      <a:ext cx="619125" cy="916940"/>
                    </a:xfrm>
                    <a:prstGeom prst="rect">
                      <a:avLst/>
                    </a:prstGeom>
                    <a:noFill/>
                  </pic:spPr>
                </pic:pic>
              </a:graphicData>
            </a:graphic>
            <wp14:sizeRelH relativeFrom="margin">
              <wp14:pctWidth>0</wp14:pctWidth>
            </wp14:sizeRelH>
            <wp14:sizeRelV relativeFrom="margin">
              <wp14:pctHeight>0</wp14:pctHeight>
            </wp14:sizeRelV>
          </wp:anchor>
        </w:drawing>
      </w:r>
    </w:p>
    <w:p w:rsidR="00E433FD" w:rsidRDefault="00E433FD"/>
    <w:p w:rsidR="00CE7148" w:rsidRPr="00601DFC" w:rsidRDefault="001660AB">
      <w:pPr>
        <w:rPr>
          <w:sz w:val="18"/>
          <w:szCs w:val="18"/>
        </w:rPr>
      </w:pPr>
      <w:r w:rsidRPr="00601DFC">
        <w:rPr>
          <w:sz w:val="18"/>
          <w:szCs w:val="18"/>
        </w:rPr>
        <w:t>Home learning</w:t>
      </w:r>
      <w:r w:rsidR="00964342" w:rsidRPr="00601DFC">
        <w:rPr>
          <w:sz w:val="18"/>
          <w:szCs w:val="18"/>
        </w:rPr>
        <w:t xml:space="preserve"> for: </w:t>
      </w:r>
      <w:r w:rsidR="00D301AA" w:rsidRPr="00601DFC">
        <w:rPr>
          <w:sz w:val="18"/>
          <w:szCs w:val="18"/>
        </w:rPr>
        <w:t xml:space="preserve">Silver Birch </w:t>
      </w:r>
      <w:r w:rsidR="00964342" w:rsidRPr="00601DFC">
        <w:rPr>
          <w:sz w:val="18"/>
          <w:szCs w:val="18"/>
        </w:rPr>
        <w:t xml:space="preserve">Class          </w:t>
      </w:r>
      <w:r w:rsidR="00964342" w:rsidRPr="00601DFC">
        <w:rPr>
          <w:sz w:val="18"/>
          <w:szCs w:val="18"/>
        </w:rPr>
        <w:tab/>
      </w:r>
      <w:r w:rsidR="00964342" w:rsidRPr="00601DFC">
        <w:rPr>
          <w:sz w:val="18"/>
          <w:szCs w:val="18"/>
        </w:rPr>
        <w:tab/>
      </w:r>
      <w:r w:rsidR="00964342" w:rsidRPr="00601DFC">
        <w:rPr>
          <w:sz w:val="18"/>
          <w:szCs w:val="18"/>
        </w:rPr>
        <w:tab/>
      </w:r>
      <w:r w:rsidR="00941C4D" w:rsidRPr="00601DFC">
        <w:rPr>
          <w:sz w:val="18"/>
          <w:szCs w:val="18"/>
        </w:rPr>
        <w:tab/>
      </w:r>
      <w:r w:rsidR="00941C4D" w:rsidRPr="00601DFC">
        <w:rPr>
          <w:sz w:val="18"/>
          <w:szCs w:val="18"/>
        </w:rPr>
        <w:tab/>
      </w:r>
      <w:r w:rsidR="00964342" w:rsidRPr="00601DFC">
        <w:rPr>
          <w:sz w:val="18"/>
          <w:szCs w:val="18"/>
        </w:rPr>
        <w:t>W</w:t>
      </w:r>
      <w:r w:rsidR="00481B4E" w:rsidRPr="00601DFC">
        <w:rPr>
          <w:sz w:val="18"/>
          <w:szCs w:val="18"/>
        </w:rPr>
        <w:t>eek end</w:t>
      </w:r>
      <w:r w:rsidR="006E02E6">
        <w:rPr>
          <w:sz w:val="18"/>
          <w:szCs w:val="18"/>
        </w:rPr>
        <w:t>ing: 21</w:t>
      </w:r>
      <w:r w:rsidR="006E02E6" w:rsidRPr="006E02E6">
        <w:rPr>
          <w:sz w:val="18"/>
          <w:szCs w:val="18"/>
          <w:vertAlign w:val="superscript"/>
        </w:rPr>
        <w:t>st</w:t>
      </w:r>
      <w:r w:rsidR="00CE7148">
        <w:rPr>
          <w:sz w:val="18"/>
          <w:szCs w:val="18"/>
        </w:rPr>
        <w:t xml:space="preserve"> September 2018</w:t>
      </w:r>
    </w:p>
    <w:tbl>
      <w:tblPr>
        <w:tblpPr w:leftFromText="180" w:rightFromText="180" w:vertAnchor="text" w:horzAnchor="margin" w:tblpY="5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4"/>
        <w:gridCol w:w="5682"/>
        <w:gridCol w:w="5682"/>
      </w:tblGrid>
      <w:tr w:rsidR="00305227" w:rsidRPr="00601DFC" w:rsidTr="006D1A8D">
        <w:trPr>
          <w:trHeight w:val="331"/>
        </w:trPr>
        <w:tc>
          <w:tcPr>
            <w:tcW w:w="2584" w:type="dxa"/>
          </w:tcPr>
          <w:p w:rsidR="00305227" w:rsidRPr="00601DFC" w:rsidRDefault="00305227" w:rsidP="00601DFC">
            <w:pPr>
              <w:spacing w:after="0" w:line="240" w:lineRule="auto"/>
              <w:rPr>
                <w:sz w:val="18"/>
                <w:szCs w:val="18"/>
              </w:rPr>
            </w:pPr>
            <w:r>
              <w:rPr>
                <w:sz w:val="18"/>
                <w:szCs w:val="18"/>
              </w:rPr>
              <w:t>Maths</w:t>
            </w:r>
          </w:p>
        </w:tc>
        <w:tc>
          <w:tcPr>
            <w:tcW w:w="11364" w:type="dxa"/>
            <w:gridSpan w:val="2"/>
          </w:tcPr>
          <w:p w:rsidR="00305227" w:rsidRDefault="00305227" w:rsidP="006E02E6">
            <w:pPr>
              <w:spacing w:after="0" w:line="240" w:lineRule="auto"/>
              <w:rPr>
                <w:sz w:val="18"/>
                <w:szCs w:val="18"/>
              </w:rPr>
            </w:pPr>
            <w:r>
              <w:rPr>
                <w:sz w:val="18"/>
                <w:szCs w:val="18"/>
              </w:rPr>
              <w:t xml:space="preserve">Please practise your times tables ready for the test on </w:t>
            </w:r>
            <w:r w:rsidR="006E02E6">
              <w:rPr>
                <w:sz w:val="18"/>
                <w:szCs w:val="18"/>
              </w:rPr>
              <w:t xml:space="preserve">Tuesday </w:t>
            </w:r>
            <w:r>
              <w:rPr>
                <w:sz w:val="18"/>
                <w:szCs w:val="18"/>
              </w:rPr>
              <w:t xml:space="preserve">morning. </w:t>
            </w:r>
          </w:p>
        </w:tc>
      </w:tr>
      <w:tr w:rsidR="00305227" w:rsidRPr="00601DFC" w:rsidTr="00690A18">
        <w:trPr>
          <w:trHeight w:val="699"/>
        </w:trPr>
        <w:tc>
          <w:tcPr>
            <w:tcW w:w="2584" w:type="dxa"/>
          </w:tcPr>
          <w:p w:rsidR="00305227" w:rsidRPr="00601DFC" w:rsidRDefault="00305227" w:rsidP="00601DFC">
            <w:pPr>
              <w:spacing w:after="0" w:line="240" w:lineRule="auto"/>
              <w:rPr>
                <w:sz w:val="18"/>
                <w:szCs w:val="18"/>
              </w:rPr>
            </w:pPr>
            <w:r w:rsidRPr="00601DFC">
              <w:rPr>
                <w:sz w:val="18"/>
                <w:szCs w:val="18"/>
              </w:rPr>
              <w:t>Reading.</w:t>
            </w:r>
          </w:p>
        </w:tc>
        <w:tc>
          <w:tcPr>
            <w:tcW w:w="11364" w:type="dxa"/>
            <w:gridSpan w:val="2"/>
          </w:tcPr>
          <w:p w:rsidR="00305227" w:rsidRPr="00601DFC" w:rsidRDefault="00305227" w:rsidP="00601DFC">
            <w:pPr>
              <w:spacing w:after="0" w:line="240" w:lineRule="auto"/>
              <w:rPr>
                <w:sz w:val="18"/>
                <w:szCs w:val="18"/>
              </w:rPr>
            </w:pPr>
            <w:r w:rsidRPr="00601DFC">
              <w:rPr>
                <w:sz w:val="18"/>
                <w:szCs w:val="18"/>
              </w:rPr>
              <w:t xml:space="preserve">Please read to an adult </w:t>
            </w:r>
            <w:r w:rsidRPr="00601DFC">
              <w:rPr>
                <w:b/>
                <w:sz w:val="18"/>
                <w:szCs w:val="18"/>
              </w:rPr>
              <w:t>at least</w:t>
            </w:r>
            <w:r w:rsidRPr="00601DFC">
              <w:rPr>
                <w:sz w:val="18"/>
                <w:szCs w:val="18"/>
              </w:rPr>
              <w:t xml:space="preserve"> three times a week. Parents please make sure dates and a signature are put into reading records each time you see or hear your child read.</w:t>
            </w:r>
          </w:p>
        </w:tc>
      </w:tr>
      <w:tr w:rsidR="00A62007" w:rsidRPr="00601DFC" w:rsidTr="00AE2CF6">
        <w:trPr>
          <w:trHeight w:val="3360"/>
        </w:trPr>
        <w:tc>
          <w:tcPr>
            <w:tcW w:w="2584" w:type="dxa"/>
          </w:tcPr>
          <w:p w:rsidR="00A62007" w:rsidRPr="00601DFC" w:rsidRDefault="00A62007" w:rsidP="00601DFC">
            <w:pPr>
              <w:spacing w:after="0" w:line="240" w:lineRule="auto"/>
              <w:rPr>
                <w:sz w:val="18"/>
                <w:szCs w:val="18"/>
              </w:rPr>
            </w:pPr>
            <w:r w:rsidRPr="00601DFC">
              <w:rPr>
                <w:sz w:val="18"/>
                <w:szCs w:val="18"/>
              </w:rPr>
              <w:t>Spellings</w:t>
            </w:r>
          </w:p>
          <w:p w:rsidR="00A62007" w:rsidRPr="00601DFC" w:rsidRDefault="00A62007" w:rsidP="00601DFC">
            <w:pPr>
              <w:spacing w:after="0" w:line="240" w:lineRule="auto"/>
              <w:rPr>
                <w:sz w:val="18"/>
                <w:szCs w:val="18"/>
              </w:rPr>
            </w:pPr>
            <w:r w:rsidRPr="00601DFC">
              <w:rPr>
                <w:sz w:val="18"/>
                <w:szCs w:val="18"/>
              </w:rPr>
              <w:t>(These spellings are taken from the New Curriculum word lists and also include some high frequency words.)</w:t>
            </w:r>
          </w:p>
          <w:p w:rsidR="00A62007" w:rsidRPr="00601DFC" w:rsidRDefault="00A62007" w:rsidP="00601DFC">
            <w:pPr>
              <w:spacing w:after="0" w:line="240" w:lineRule="auto"/>
              <w:rPr>
                <w:sz w:val="18"/>
                <w:szCs w:val="18"/>
              </w:rPr>
            </w:pPr>
          </w:p>
          <w:p w:rsidR="00A62007" w:rsidRPr="00601DFC" w:rsidRDefault="00A62007" w:rsidP="00D75251">
            <w:pPr>
              <w:spacing w:after="0" w:line="240" w:lineRule="auto"/>
              <w:rPr>
                <w:sz w:val="18"/>
                <w:szCs w:val="18"/>
              </w:rPr>
            </w:pPr>
          </w:p>
        </w:tc>
        <w:tc>
          <w:tcPr>
            <w:tcW w:w="5682" w:type="dxa"/>
          </w:tcPr>
          <w:p w:rsidR="00A62007" w:rsidRPr="00A62007" w:rsidRDefault="00A62007" w:rsidP="00A62007">
            <w:pPr>
              <w:pStyle w:val="NoSpacing"/>
              <w:jc w:val="center"/>
              <w:rPr>
                <w:szCs w:val="18"/>
              </w:rPr>
            </w:pPr>
            <w:r w:rsidRPr="00A62007">
              <w:rPr>
                <w:szCs w:val="18"/>
              </w:rPr>
              <w:t>After some discussion we</w:t>
            </w:r>
            <w:r w:rsidR="00C76B0E">
              <w:rPr>
                <w:szCs w:val="18"/>
              </w:rPr>
              <w:t xml:space="preserve"> have</w:t>
            </w:r>
            <w:r w:rsidRPr="00A62007">
              <w:rPr>
                <w:szCs w:val="18"/>
              </w:rPr>
              <w:t xml:space="preserve"> decided to change the format of the spellings tests. All children will be assessed on the list in the next column. The words increase in difficulty. In the first instance the children will be given their focus spellings 1-5, 1-10 or 1-15. If your child gets all their focus spellings correct 3 weeks in a row, then they will be expected to learn more and if</w:t>
            </w:r>
            <w:r w:rsidR="00C76B0E">
              <w:rPr>
                <w:szCs w:val="18"/>
              </w:rPr>
              <w:t xml:space="preserve"> they repeatedly get more than 1</w:t>
            </w:r>
            <w:r w:rsidRPr="00A62007">
              <w:rPr>
                <w:szCs w:val="18"/>
              </w:rPr>
              <w:t xml:space="preserve"> wrong, they will then focus on less spellings.</w:t>
            </w:r>
            <w:r w:rsidR="00C76B0E" w:rsidRPr="00A62007">
              <w:rPr>
                <w:szCs w:val="18"/>
              </w:rPr>
              <w:t xml:space="preserve"> </w:t>
            </w:r>
            <w:r w:rsidR="00C76B0E">
              <w:rPr>
                <w:szCs w:val="18"/>
              </w:rPr>
              <w:t>The</w:t>
            </w:r>
            <w:r w:rsidR="00C76B0E" w:rsidRPr="00A62007">
              <w:rPr>
                <w:szCs w:val="18"/>
              </w:rPr>
              <w:t xml:space="preserve"> children will be assessed on all 15 spellings</w:t>
            </w:r>
            <w:r w:rsidR="00C76B0E">
              <w:rPr>
                <w:szCs w:val="18"/>
              </w:rPr>
              <w:t>, however we will be only scoring from their focus list, i.e. If your child gets 5/5 in spellings 1-5 for 3 consecutive weeks, we will then look at their score out of 10</w:t>
            </w:r>
            <w:r w:rsidR="00C76B0E" w:rsidRPr="00A62007">
              <w:rPr>
                <w:szCs w:val="18"/>
              </w:rPr>
              <w:t xml:space="preserve">. </w:t>
            </w:r>
            <w:r w:rsidRPr="00A62007">
              <w:rPr>
                <w:szCs w:val="18"/>
              </w:rPr>
              <w:t xml:space="preserve">  The idea is that children are able to challenge themselves by learning more spellings and therefor</w:t>
            </w:r>
            <w:r w:rsidR="00B742EF">
              <w:rPr>
                <w:szCs w:val="18"/>
              </w:rPr>
              <w:t>e</w:t>
            </w:r>
            <w:r w:rsidRPr="00A62007">
              <w:rPr>
                <w:szCs w:val="18"/>
              </w:rPr>
              <w:t xml:space="preserve"> progressing faster</w:t>
            </w:r>
            <w:r w:rsidR="00C76B0E">
              <w:rPr>
                <w:szCs w:val="18"/>
              </w:rPr>
              <w:t xml:space="preserve"> and we will be openly encouraging children to learn as many spellings form the list as they can</w:t>
            </w:r>
            <w:r w:rsidRPr="00A62007">
              <w:rPr>
                <w:szCs w:val="18"/>
              </w:rPr>
              <w:t xml:space="preserve">. </w:t>
            </w:r>
          </w:p>
          <w:p w:rsidR="00A62007" w:rsidRPr="00A62007" w:rsidRDefault="00A62007" w:rsidP="00A62007">
            <w:pPr>
              <w:pStyle w:val="NoSpacing"/>
              <w:jc w:val="center"/>
              <w:rPr>
                <w:szCs w:val="18"/>
              </w:rPr>
            </w:pPr>
          </w:p>
          <w:p w:rsidR="00A62007" w:rsidRPr="00A62007" w:rsidRDefault="00A62007" w:rsidP="00A62007">
            <w:pPr>
              <w:pStyle w:val="NoSpacing"/>
              <w:jc w:val="center"/>
              <w:rPr>
                <w:szCs w:val="18"/>
              </w:rPr>
            </w:pPr>
            <w:r w:rsidRPr="00A62007">
              <w:rPr>
                <w:szCs w:val="18"/>
              </w:rPr>
              <w:t xml:space="preserve">We are happy to answer any questions you may have regarding this new system. </w:t>
            </w:r>
          </w:p>
          <w:p w:rsidR="00A62007" w:rsidRPr="00A62007" w:rsidRDefault="00A62007" w:rsidP="00A62007">
            <w:pPr>
              <w:pStyle w:val="NoSpacing"/>
              <w:jc w:val="center"/>
              <w:rPr>
                <w:szCs w:val="18"/>
              </w:rPr>
            </w:pPr>
          </w:p>
          <w:p w:rsidR="00A62007" w:rsidRPr="00A62007" w:rsidRDefault="00A62007" w:rsidP="00A62007">
            <w:pPr>
              <w:pStyle w:val="NoSpacing"/>
              <w:jc w:val="center"/>
              <w:rPr>
                <w:szCs w:val="18"/>
              </w:rPr>
            </w:pPr>
          </w:p>
        </w:tc>
        <w:tc>
          <w:tcPr>
            <w:tcW w:w="5682" w:type="dxa"/>
          </w:tcPr>
          <w:p w:rsidR="006E02E6" w:rsidRDefault="006E02E6" w:rsidP="006E02E6">
            <w:pPr>
              <w:pStyle w:val="ListParagraph"/>
              <w:numPr>
                <w:ilvl w:val="0"/>
                <w:numId w:val="9"/>
              </w:numPr>
              <w:spacing w:after="160" w:line="259" w:lineRule="auto"/>
            </w:pPr>
            <w:r>
              <w:t>cell</w:t>
            </w:r>
          </w:p>
          <w:p w:rsidR="006E02E6" w:rsidRDefault="006E02E6" w:rsidP="006E02E6">
            <w:pPr>
              <w:pStyle w:val="ListParagraph"/>
              <w:numPr>
                <w:ilvl w:val="0"/>
                <w:numId w:val="9"/>
              </w:numPr>
              <w:spacing w:after="160" w:line="259" w:lineRule="auto"/>
            </w:pPr>
            <w:r>
              <w:t>city</w:t>
            </w:r>
          </w:p>
          <w:p w:rsidR="006E02E6" w:rsidRDefault="006E02E6" w:rsidP="006E02E6">
            <w:pPr>
              <w:pStyle w:val="ListParagraph"/>
              <w:numPr>
                <w:ilvl w:val="0"/>
                <w:numId w:val="9"/>
              </w:numPr>
              <w:spacing w:after="160" w:line="259" w:lineRule="auto"/>
            </w:pPr>
            <w:r>
              <w:t>spicy</w:t>
            </w:r>
          </w:p>
          <w:p w:rsidR="006E02E6" w:rsidRDefault="006E02E6" w:rsidP="006E02E6">
            <w:pPr>
              <w:pStyle w:val="ListParagraph"/>
              <w:numPr>
                <w:ilvl w:val="0"/>
                <w:numId w:val="9"/>
              </w:numPr>
              <w:spacing w:after="160" w:line="259" w:lineRule="auto"/>
            </w:pPr>
            <w:r>
              <w:t>space</w:t>
            </w:r>
          </w:p>
          <w:p w:rsidR="006E02E6" w:rsidRDefault="006E02E6" w:rsidP="006E02E6">
            <w:pPr>
              <w:pStyle w:val="ListParagraph"/>
              <w:numPr>
                <w:ilvl w:val="0"/>
                <w:numId w:val="9"/>
              </w:numPr>
              <w:spacing w:after="160" w:line="259" w:lineRule="auto"/>
            </w:pPr>
            <w:r>
              <w:t>ice</w:t>
            </w:r>
          </w:p>
          <w:p w:rsidR="006E02E6" w:rsidRDefault="006E02E6" w:rsidP="006E02E6">
            <w:pPr>
              <w:pStyle w:val="ListParagraph"/>
              <w:numPr>
                <w:ilvl w:val="0"/>
                <w:numId w:val="9"/>
              </w:numPr>
              <w:spacing w:after="160" w:line="259" w:lineRule="auto"/>
            </w:pPr>
            <w:r>
              <w:t>claim</w:t>
            </w:r>
          </w:p>
          <w:p w:rsidR="006E02E6" w:rsidRDefault="006E02E6" w:rsidP="006E02E6">
            <w:pPr>
              <w:pStyle w:val="ListParagraph"/>
              <w:numPr>
                <w:ilvl w:val="0"/>
                <w:numId w:val="9"/>
              </w:numPr>
              <w:spacing w:after="160" w:line="259" w:lineRule="auto"/>
            </w:pPr>
            <w:r>
              <w:t>afraid</w:t>
            </w:r>
          </w:p>
          <w:p w:rsidR="006E02E6" w:rsidRDefault="006E02E6" w:rsidP="006E02E6">
            <w:pPr>
              <w:pStyle w:val="ListParagraph"/>
              <w:numPr>
                <w:ilvl w:val="0"/>
                <w:numId w:val="9"/>
              </w:numPr>
              <w:spacing w:after="160" w:line="259" w:lineRule="auto"/>
            </w:pPr>
            <w:r>
              <w:t>straight</w:t>
            </w:r>
          </w:p>
          <w:p w:rsidR="006E02E6" w:rsidRDefault="006E02E6" w:rsidP="006E02E6">
            <w:pPr>
              <w:pStyle w:val="ListParagraph"/>
              <w:numPr>
                <w:ilvl w:val="0"/>
                <w:numId w:val="9"/>
              </w:numPr>
              <w:spacing w:after="160" w:line="259" w:lineRule="auto"/>
            </w:pPr>
            <w:r>
              <w:t>praise</w:t>
            </w:r>
          </w:p>
          <w:p w:rsidR="006E02E6" w:rsidRDefault="006E02E6" w:rsidP="006E02E6">
            <w:pPr>
              <w:pStyle w:val="ListParagraph"/>
              <w:numPr>
                <w:ilvl w:val="0"/>
                <w:numId w:val="9"/>
              </w:numPr>
              <w:spacing w:after="160" w:line="259" w:lineRule="auto"/>
            </w:pPr>
            <w:r>
              <w:t>complaint</w:t>
            </w:r>
          </w:p>
          <w:p w:rsidR="006E02E6" w:rsidRDefault="006E02E6" w:rsidP="006E02E6">
            <w:pPr>
              <w:pStyle w:val="ListParagraph"/>
              <w:numPr>
                <w:ilvl w:val="0"/>
                <w:numId w:val="9"/>
              </w:numPr>
              <w:spacing w:after="160" w:line="259" w:lineRule="auto"/>
            </w:pPr>
            <w:r>
              <w:t>immortal</w:t>
            </w:r>
          </w:p>
          <w:p w:rsidR="006E02E6" w:rsidRDefault="006E02E6" w:rsidP="006E02E6">
            <w:pPr>
              <w:pStyle w:val="ListParagraph"/>
              <w:numPr>
                <w:ilvl w:val="0"/>
                <w:numId w:val="9"/>
              </w:numPr>
              <w:spacing w:after="160" w:line="259" w:lineRule="auto"/>
            </w:pPr>
            <w:r>
              <w:t>impatient</w:t>
            </w:r>
          </w:p>
          <w:p w:rsidR="006E02E6" w:rsidRDefault="006E02E6" w:rsidP="006E02E6">
            <w:pPr>
              <w:pStyle w:val="ListParagraph"/>
              <w:numPr>
                <w:ilvl w:val="0"/>
                <w:numId w:val="9"/>
              </w:numPr>
              <w:spacing w:after="160" w:line="259" w:lineRule="auto"/>
            </w:pPr>
            <w:r>
              <w:t>imperfect</w:t>
            </w:r>
          </w:p>
          <w:p w:rsidR="006E02E6" w:rsidRDefault="006E02E6" w:rsidP="006E02E6">
            <w:pPr>
              <w:pStyle w:val="ListParagraph"/>
              <w:numPr>
                <w:ilvl w:val="0"/>
                <w:numId w:val="9"/>
              </w:numPr>
              <w:spacing w:after="160" w:line="259" w:lineRule="auto"/>
            </w:pPr>
            <w:r>
              <w:t>immeasurable</w:t>
            </w:r>
          </w:p>
          <w:p w:rsidR="006E02E6" w:rsidRDefault="006E02E6" w:rsidP="006E02E6">
            <w:pPr>
              <w:pStyle w:val="ListParagraph"/>
              <w:numPr>
                <w:ilvl w:val="0"/>
                <w:numId w:val="9"/>
              </w:numPr>
              <w:spacing w:after="160" w:line="259" w:lineRule="auto"/>
            </w:pPr>
            <w:r>
              <w:t>impolite</w:t>
            </w:r>
          </w:p>
          <w:p w:rsidR="006E02E6" w:rsidRDefault="006E02E6" w:rsidP="006E02E6">
            <w:pPr>
              <w:pStyle w:val="ListParagraph"/>
              <w:numPr>
                <w:ilvl w:val="0"/>
                <w:numId w:val="9"/>
              </w:numPr>
              <w:spacing w:after="160" w:line="259" w:lineRule="auto"/>
            </w:pPr>
            <w:r>
              <w:t>colossal</w:t>
            </w:r>
          </w:p>
          <w:p w:rsidR="006E02E6" w:rsidRPr="000A6434" w:rsidRDefault="006E02E6" w:rsidP="006E02E6">
            <w:pPr>
              <w:pStyle w:val="ListParagraph"/>
              <w:numPr>
                <w:ilvl w:val="0"/>
                <w:numId w:val="9"/>
              </w:numPr>
              <w:spacing w:after="160" w:line="259" w:lineRule="auto"/>
            </w:pPr>
            <w:r>
              <w:t>ancient</w:t>
            </w:r>
          </w:p>
          <w:p w:rsidR="00A62007" w:rsidRPr="00A62007" w:rsidRDefault="00A62007" w:rsidP="006E02E6">
            <w:pPr>
              <w:pStyle w:val="NoSpacing"/>
              <w:ind w:left="720"/>
              <w:rPr>
                <w:sz w:val="24"/>
                <w:szCs w:val="18"/>
              </w:rPr>
            </w:pPr>
            <w:bookmarkStart w:id="0" w:name="_GoBack"/>
            <w:bookmarkEnd w:id="0"/>
          </w:p>
        </w:tc>
      </w:tr>
    </w:tbl>
    <w:p w:rsidR="00923805" w:rsidRPr="00153DF2" w:rsidRDefault="00923805" w:rsidP="002D157A">
      <w:pPr>
        <w:pStyle w:val="ListParagraph"/>
        <w:numPr>
          <w:ilvl w:val="0"/>
          <w:numId w:val="7"/>
        </w:numPr>
        <w:ind w:left="1440"/>
        <w:jc w:val="both"/>
        <w:rPr>
          <w:sz w:val="24"/>
          <w:szCs w:val="24"/>
        </w:rPr>
      </w:pPr>
      <w:r w:rsidRPr="00153DF2">
        <w:rPr>
          <w:sz w:val="24"/>
          <w:szCs w:val="24"/>
        </w:rPr>
        <w:t>All homework is sent out on a Friday and returned on the following Wednesday.</w:t>
      </w:r>
    </w:p>
    <w:p w:rsidR="00964342" w:rsidRPr="006F53BC" w:rsidRDefault="00964342" w:rsidP="00350FD4"/>
    <w:sectPr w:rsidR="00964342" w:rsidRPr="006F53BC" w:rsidSect="0096434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A135C"/>
    <w:multiLevelType w:val="hybridMultilevel"/>
    <w:tmpl w:val="F934FB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464989"/>
    <w:multiLevelType w:val="hybridMultilevel"/>
    <w:tmpl w:val="BCD0F4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C6099A"/>
    <w:multiLevelType w:val="hybridMultilevel"/>
    <w:tmpl w:val="1902BC8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391E6063"/>
    <w:multiLevelType w:val="hybridMultilevel"/>
    <w:tmpl w:val="18AA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6753B1"/>
    <w:multiLevelType w:val="hybridMultilevel"/>
    <w:tmpl w:val="F84C2F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BBE3299"/>
    <w:multiLevelType w:val="hybridMultilevel"/>
    <w:tmpl w:val="843ED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1132AD"/>
    <w:multiLevelType w:val="hybridMultilevel"/>
    <w:tmpl w:val="70BE8568"/>
    <w:lvl w:ilvl="0" w:tplc="AA18EF78">
      <w:start w:val="1"/>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F12EAC"/>
    <w:multiLevelType w:val="hybridMultilevel"/>
    <w:tmpl w:val="5F90B6AA"/>
    <w:lvl w:ilvl="0" w:tplc="7BCE316C">
      <w:start w:val="11"/>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18172B"/>
    <w:multiLevelType w:val="hybridMultilevel"/>
    <w:tmpl w:val="51967F60"/>
    <w:lvl w:ilvl="0" w:tplc="85E08088">
      <w:start w:val="1"/>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7"/>
  </w:num>
  <w:num w:numId="4">
    <w:abstractNumId w:val="4"/>
  </w:num>
  <w:num w:numId="5">
    <w:abstractNumId w:val="2"/>
  </w:num>
  <w:num w:numId="6">
    <w:abstractNumId w:val="5"/>
  </w:num>
  <w:num w:numId="7">
    <w:abstractNumId w:val="3"/>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342"/>
    <w:rsid w:val="00001337"/>
    <w:rsid w:val="000232FF"/>
    <w:rsid w:val="00033F0B"/>
    <w:rsid w:val="00036669"/>
    <w:rsid w:val="00045FC0"/>
    <w:rsid w:val="00054A8D"/>
    <w:rsid w:val="00056E2F"/>
    <w:rsid w:val="00062F2C"/>
    <w:rsid w:val="00073907"/>
    <w:rsid w:val="00083ED7"/>
    <w:rsid w:val="00087091"/>
    <w:rsid w:val="00096DC5"/>
    <w:rsid w:val="000A30B9"/>
    <w:rsid w:val="000A75FC"/>
    <w:rsid w:val="000B3DC3"/>
    <w:rsid w:val="000C3FD8"/>
    <w:rsid w:val="000D40B1"/>
    <w:rsid w:val="000D5C39"/>
    <w:rsid w:val="000E00E1"/>
    <w:rsid w:val="000F06D9"/>
    <w:rsid w:val="000F23AB"/>
    <w:rsid w:val="000F500D"/>
    <w:rsid w:val="001169E8"/>
    <w:rsid w:val="00137532"/>
    <w:rsid w:val="001450A7"/>
    <w:rsid w:val="00152787"/>
    <w:rsid w:val="00153DF2"/>
    <w:rsid w:val="0016069A"/>
    <w:rsid w:val="0016250F"/>
    <w:rsid w:val="001660AB"/>
    <w:rsid w:val="00194E63"/>
    <w:rsid w:val="0019500E"/>
    <w:rsid w:val="001A5A74"/>
    <w:rsid w:val="001A75C7"/>
    <w:rsid w:val="001B1AE4"/>
    <w:rsid w:val="001B1CCD"/>
    <w:rsid w:val="001C2D67"/>
    <w:rsid w:val="001C3103"/>
    <w:rsid w:val="001C5A19"/>
    <w:rsid w:val="001D4190"/>
    <w:rsid w:val="001F684B"/>
    <w:rsid w:val="0021241F"/>
    <w:rsid w:val="0021499E"/>
    <w:rsid w:val="00225B8C"/>
    <w:rsid w:val="00243DFB"/>
    <w:rsid w:val="00246226"/>
    <w:rsid w:val="00246DB5"/>
    <w:rsid w:val="0024764B"/>
    <w:rsid w:val="002748BD"/>
    <w:rsid w:val="002A3E08"/>
    <w:rsid w:val="002A62C3"/>
    <w:rsid w:val="002C40C5"/>
    <w:rsid w:val="002D21AE"/>
    <w:rsid w:val="002E058A"/>
    <w:rsid w:val="002E5155"/>
    <w:rsid w:val="002F4362"/>
    <w:rsid w:val="002F4678"/>
    <w:rsid w:val="00305227"/>
    <w:rsid w:val="00305D7A"/>
    <w:rsid w:val="003155B4"/>
    <w:rsid w:val="00316377"/>
    <w:rsid w:val="0031759C"/>
    <w:rsid w:val="00326209"/>
    <w:rsid w:val="00332D53"/>
    <w:rsid w:val="0034058A"/>
    <w:rsid w:val="0034235D"/>
    <w:rsid w:val="00350FD4"/>
    <w:rsid w:val="003604B6"/>
    <w:rsid w:val="00361654"/>
    <w:rsid w:val="00365A73"/>
    <w:rsid w:val="00393F05"/>
    <w:rsid w:val="0039434C"/>
    <w:rsid w:val="003943E5"/>
    <w:rsid w:val="003A0134"/>
    <w:rsid w:val="003A1EAF"/>
    <w:rsid w:val="003A40AF"/>
    <w:rsid w:val="003C7EB6"/>
    <w:rsid w:val="003D2F39"/>
    <w:rsid w:val="003E5D44"/>
    <w:rsid w:val="003E776A"/>
    <w:rsid w:val="003E78A2"/>
    <w:rsid w:val="003F578A"/>
    <w:rsid w:val="003F67E0"/>
    <w:rsid w:val="00420609"/>
    <w:rsid w:val="0042277C"/>
    <w:rsid w:val="0042459B"/>
    <w:rsid w:val="00430D62"/>
    <w:rsid w:val="004316F9"/>
    <w:rsid w:val="00431D6E"/>
    <w:rsid w:val="00434746"/>
    <w:rsid w:val="00434F9B"/>
    <w:rsid w:val="00440147"/>
    <w:rsid w:val="00443DBC"/>
    <w:rsid w:val="00481B4E"/>
    <w:rsid w:val="0048275A"/>
    <w:rsid w:val="004A30E8"/>
    <w:rsid w:val="004C3930"/>
    <w:rsid w:val="004D1ADF"/>
    <w:rsid w:val="004D3372"/>
    <w:rsid w:val="004D45F1"/>
    <w:rsid w:val="004D5CAE"/>
    <w:rsid w:val="004E08CA"/>
    <w:rsid w:val="004F005F"/>
    <w:rsid w:val="004F667A"/>
    <w:rsid w:val="00505AC2"/>
    <w:rsid w:val="00523CEA"/>
    <w:rsid w:val="00526EC0"/>
    <w:rsid w:val="00536431"/>
    <w:rsid w:val="00552E1A"/>
    <w:rsid w:val="00570CB3"/>
    <w:rsid w:val="005710A9"/>
    <w:rsid w:val="00581147"/>
    <w:rsid w:val="0059046E"/>
    <w:rsid w:val="00594DF2"/>
    <w:rsid w:val="005B1B31"/>
    <w:rsid w:val="005B2531"/>
    <w:rsid w:val="005C34E8"/>
    <w:rsid w:val="005C41C9"/>
    <w:rsid w:val="005D31C1"/>
    <w:rsid w:val="005E7464"/>
    <w:rsid w:val="005F0EF6"/>
    <w:rsid w:val="005F333F"/>
    <w:rsid w:val="00601DFC"/>
    <w:rsid w:val="006057D3"/>
    <w:rsid w:val="00624D39"/>
    <w:rsid w:val="006259A5"/>
    <w:rsid w:val="006521D9"/>
    <w:rsid w:val="00662DDE"/>
    <w:rsid w:val="0066439F"/>
    <w:rsid w:val="00670911"/>
    <w:rsid w:val="00671447"/>
    <w:rsid w:val="00671815"/>
    <w:rsid w:val="0067303F"/>
    <w:rsid w:val="00684891"/>
    <w:rsid w:val="00691801"/>
    <w:rsid w:val="006920B1"/>
    <w:rsid w:val="006B0318"/>
    <w:rsid w:val="006D12B9"/>
    <w:rsid w:val="006E02E6"/>
    <w:rsid w:val="006F53BC"/>
    <w:rsid w:val="006F5954"/>
    <w:rsid w:val="006F72E7"/>
    <w:rsid w:val="007213B1"/>
    <w:rsid w:val="007271BE"/>
    <w:rsid w:val="00731739"/>
    <w:rsid w:val="00746355"/>
    <w:rsid w:val="007573F9"/>
    <w:rsid w:val="00767C8C"/>
    <w:rsid w:val="007721BC"/>
    <w:rsid w:val="007827E0"/>
    <w:rsid w:val="00794CFD"/>
    <w:rsid w:val="007B3EF1"/>
    <w:rsid w:val="007D2317"/>
    <w:rsid w:val="007D414A"/>
    <w:rsid w:val="007D6192"/>
    <w:rsid w:val="0080770D"/>
    <w:rsid w:val="00810634"/>
    <w:rsid w:val="008145DA"/>
    <w:rsid w:val="00821A2C"/>
    <w:rsid w:val="00822203"/>
    <w:rsid w:val="00834AF2"/>
    <w:rsid w:val="00841377"/>
    <w:rsid w:val="00881555"/>
    <w:rsid w:val="00890CD9"/>
    <w:rsid w:val="00895118"/>
    <w:rsid w:val="008A003E"/>
    <w:rsid w:val="008A549B"/>
    <w:rsid w:val="008B481F"/>
    <w:rsid w:val="008B6EF4"/>
    <w:rsid w:val="00904DF3"/>
    <w:rsid w:val="00914F88"/>
    <w:rsid w:val="009214C7"/>
    <w:rsid w:val="00923805"/>
    <w:rsid w:val="00925F0E"/>
    <w:rsid w:val="00932754"/>
    <w:rsid w:val="00940762"/>
    <w:rsid w:val="00941C4D"/>
    <w:rsid w:val="00954C94"/>
    <w:rsid w:val="00954F09"/>
    <w:rsid w:val="00964342"/>
    <w:rsid w:val="00980DDF"/>
    <w:rsid w:val="00990BBE"/>
    <w:rsid w:val="0099666E"/>
    <w:rsid w:val="009B5906"/>
    <w:rsid w:val="009C5071"/>
    <w:rsid w:val="009F04F0"/>
    <w:rsid w:val="009F41BD"/>
    <w:rsid w:val="00A00CD0"/>
    <w:rsid w:val="00A03832"/>
    <w:rsid w:val="00A10DD0"/>
    <w:rsid w:val="00A32CD8"/>
    <w:rsid w:val="00A4579D"/>
    <w:rsid w:val="00A463D5"/>
    <w:rsid w:val="00A46FC3"/>
    <w:rsid w:val="00A53E69"/>
    <w:rsid w:val="00A572F4"/>
    <w:rsid w:val="00A5773B"/>
    <w:rsid w:val="00A62007"/>
    <w:rsid w:val="00A63279"/>
    <w:rsid w:val="00A71983"/>
    <w:rsid w:val="00A7783B"/>
    <w:rsid w:val="00A876AD"/>
    <w:rsid w:val="00A92284"/>
    <w:rsid w:val="00A92C8C"/>
    <w:rsid w:val="00A96630"/>
    <w:rsid w:val="00AB2A67"/>
    <w:rsid w:val="00AD0AA5"/>
    <w:rsid w:val="00AD6832"/>
    <w:rsid w:val="00AD7BB8"/>
    <w:rsid w:val="00AE34A1"/>
    <w:rsid w:val="00AE65E7"/>
    <w:rsid w:val="00AF08D2"/>
    <w:rsid w:val="00AF3371"/>
    <w:rsid w:val="00AF3782"/>
    <w:rsid w:val="00AF4525"/>
    <w:rsid w:val="00B01993"/>
    <w:rsid w:val="00B04A32"/>
    <w:rsid w:val="00B13293"/>
    <w:rsid w:val="00B2541F"/>
    <w:rsid w:val="00B33F7E"/>
    <w:rsid w:val="00B36408"/>
    <w:rsid w:val="00B45D64"/>
    <w:rsid w:val="00B46D0D"/>
    <w:rsid w:val="00B56703"/>
    <w:rsid w:val="00B656AF"/>
    <w:rsid w:val="00B65B8A"/>
    <w:rsid w:val="00B742EF"/>
    <w:rsid w:val="00B75705"/>
    <w:rsid w:val="00B76FD2"/>
    <w:rsid w:val="00B9772C"/>
    <w:rsid w:val="00BA18A5"/>
    <w:rsid w:val="00BA2D5D"/>
    <w:rsid w:val="00BA3AFC"/>
    <w:rsid w:val="00BB5755"/>
    <w:rsid w:val="00BC0683"/>
    <w:rsid w:val="00BD3E7A"/>
    <w:rsid w:val="00BD4094"/>
    <w:rsid w:val="00BD49EF"/>
    <w:rsid w:val="00BD5C26"/>
    <w:rsid w:val="00C11818"/>
    <w:rsid w:val="00C13A4D"/>
    <w:rsid w:val="00C30EF2"/>
    <w:rsid w:val="00C52D6E"/>
    <w:rsid w:val="00C5398F"/>
    <w:rsid w:val="00C56198"/>
    <w:rsid w:val="00C73808"/>
    <w:rsid w:val="00C76B0E"/>
    <w:rsid w:val="00C86420"/>
    <w:rsid w:val="00C912D4"/>
    <w:rsid w:val="00CA1BFC"/>
    <w:rsid w:val="00CB0B44"/>
    <w:rsid w:val="00CB6DFA"/>
    <w:rsid w:val="00CC0FF0"/>
    <w:rsid w:val="00CC1F8F"/>
    <w:rsid w:val="00CD5F6B"/>
    <w:rsid w:val="00CE4668"/>
    <w:rsid w:val="00CE7148"/>
    <w:rsid w:val="00CF0729"/>
    <w:rsid w:val="00CF2B95"/>
    <w:rsid w:val="00D03FE9"/>
    <w:rsid w:val="00D04D52"/>
    <w:rsid w:val="00D24A6C"/>
    <w:rsid w:val="00D301AA"/>
    <w:rsid w:val="00D375F3"/>
    <w:rsid w:val="00D40659"/>
    <w:rsid w:val="00D67F31"/>
    <w:rsid w:val="00D7029C"/>
    <w:rsid w:val="00D75251"/>
    <w:rsid w:val="00D80C14"/>
    <w:rsid w:val="00D9285A"/>
    <w:rsid w:val="00D953A9"/>
    <w:rsid w:val="00D96B11"/>
    <w:rsid w:val="00DD13A3"/>
    <w:rsid w:val="00DE3458"/>
    <w:rsid w:val="00E02A4B"/>
    <w:rsid w:val="00E047FF"/>
    <w:rsid w:val="00E1177A"/>
    <w:rsid w:val="00E1373F"/>
    <w:rsid w:val="00E252FD"/>
    <w:rsid w:val="00E42C00"/>
    <w:rsid w:val="00E433FD"/>
    <w:rsid w:val="00E62E21"/>
    <w:rsid w:val="00E6323C"/>
    <w:rsid w:val="00E66251"/>
    <w:rsid w:val="00E75CA4"/>
    <w:rsid w:val="00E763FE"/>
    <w:rsid w:val="00E77E44"/>
    <w:rsid w:val="00E91BB0"/>
    <w:rsid w:val="00E92A4C"/>
    <w:rsid w:val="00EB286D"/>
    <w:rsid w:val="00EB508D"/>
    <w:rsid w:val="00EB52A2"/>
    <w:rsid w:val="00EB7681"/>
    <w:rsid w:val="00EC25D5"/>
    <w:rsid w:val="00EC44C1"/>
    <w:rsid w:val="00ED5876"/>
    <w:rsid w:val="00EE06CB"/>
    <w:rsid w:val="00EE085C"/>
    <w:rsid w:val="00EE5F39"/>
    <w:rsid w:val="00EE6876"/>
    <w:rsid w:val="00EE713B"/>
    <w:rsid w:val="00EE780B"/>
    <w:rsid w:val="00EF31AE"/>
    <w:rsid w:val="00EF43F7"/>
    <w:rsid w:val="00F1264F"/>
    <w:rsid w:val="00F2494D"/>
    <w:rsid w:val="00F40CCA"/>
    <w:rsid w:val="00F44799"/>
    <w:rsid w:val="00F66A6A"/>
    <w:rsid w:val="00F727F6"/>
    <w:rsid w:val="00F951A1"/>
    <w:rsid w:val="00F978F6"/>
    <w:rsid w:val="00FA0940"/>
    <w:rsid w:val="00FA3BCF"/>
    <w:rsid w:val="00FC1B8F"/>
    <w:rsid w:val="00FC7C5A"/>
    <w:rsid w:val="00FD4466"/>
    <w:rsid w:val="00FD695D"/>
    <w:rsid w:val="00FF7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AC167"/>
  <w15:docId w15:val="{4F06CAD7-A311-474A-A5D4-971AE67E5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72F4"/>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643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398F"/>
    <w:pPr>
      <w:ind w:left="720"/>
      <w:contextualSpacing/>
    </w:pPr>
  </w:style>
  <w:style w:type="character" w:styleId="Hyperlink">
    <w:name w:val="Hyperlink"/>
    <w:basedOn w:val="DefaultParagraphFont"/>
    <w:uiPriority w:val="99"/>
    <w:unhideWhenUsed/>
    <w:rsid w:val="00A5773B"/>
    <w:rPr>
      <w:color w:val="0563C1" w:themeColor="hyperlink"/>
      <w:u w:val="single"/>
    </w:rPr>
  </w:style>
  <w:style w:type="paragraph" w:styleId="NoSpacing">
    <w:name w:val="No Spacing"/>
    <w:uiPriority w:val="1"/>
    <w:qFormat/>
    <w:rsid w:val="00594DF2"/>
    <w:rPr>
      <w:sz w:val="22"/>
      <w:szCs w:val="22"/>
      <w:lang w:eastAsia="en-US"/>
    </w:rPr>
  </w:style>
  <w:style w:type="paragraph" w:styleId="Footer">
    <w:name w:val="footer"/>
    <w:basedOn w:val="Normal"/>
    <w:link w:val="FooterChar"/>
    <w:rsid w:val="00E91BB0"/>
    <w:pPr>
      <w:tabs>
        <w:tab w:val="center" w:pos="4153"/>
        <w:tab w:val="right" w:pos="8306"/>
      </w:tabs>
      <w:spacing w:after="0" w:line="240" w:lineRule="auto"/>
    </w:pPr>
    <w:rPr>
      <w:rFonts w:ascii="Times New Roman" w:eastAsia="Times New Roman" w:hAnsi="Times New Roman"/>
      <w:sz w:val="24"/>
      <w:szCs w:val="24"/>
      <w:lang w:eastAsia="en-GB"/>
    </w:rPr>
  </w:style>
  <w:style w:type="character" w:customStyle="1" w:styleId="FooterChar">
    <w:name w:val="Footer Char"/>
    <w:basedOn w:val="DefaultParagraphFont"/>
    <w:link w:val="Footer"/>
    <w:rsid w:val="00E91BB0"/>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5904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046E"/>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AFDDF6-C83E-4B4B-806F-F82C1D678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6C9B295</Template>
  <TotalTime>0</TotalTime>
  <Pages>1</Pages>
  <Words>249</Words>
  <Characters>1422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steve</dc:creator>
  <cp:lastModifiedBy>HallV</cp:lastModifiedBy>
  <cp:revision>2</cp:revision>
  <cp:lastPrinted>2018-09-07T06:53:00Z</cp:lastPrinted>
  <dcterms:created xsi:type="dcterms:W3CDTF">2018-09-24T07:54:00Z</dcterms:created>
  <dcterms:modified xsi:type="dcterms:W3CDTF">2018-09-24T07:54:00Z</dcterms:modified>
</cp:coreProperties>
</file>