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CE7148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3B3722">
        <w:rPr>
          <w:sz w:val="18"/>
          <w:szCs w:val="18"/>
        </w:rPr>
        <w:t xml:space="preserve">ing: </w:t>
      </w:r>
      <w:r w:rsidR="00081145">
        <w:rPr>
          <w:sz w:val="18"/>
          <w:szCs w:val="18"/>
        </w:rPr>
        <w:t>05</w:t>
      </w:r>
      <w:r w:rsidR="00081145" w:rsidRPr="00081145">
        <w:rPr>
          <w:sz w:val="18"/>
          <w:szCs w:val="18"/>
          <w:vertAlign w:val="superscript"/>
        </w:rPr>
        <w:t>th</w:t>
      </w:r>
      <w:r w:rsidR="00081145">
        <w:rPr>
          <w:sz w:val="18"/>
          <w:szCs w:val="18"/>
        </w:rPr>
        <w:t xml:space="preserve"> </w:t>
      </w:r>
      <w:proofErr w:type="gramStart"/>
      <w:r w:rsidR="00081145">
        <w:rPr>
          <w:sz w:val="18"/>
          <w:szCs w:val="18"/>
        </w:rPr>
        <w:t xml:space="preserve">October </w:t>
      </w:r>
      <w:r w:rsidR="00CE7148">
        <w:rPr>
          <w:sz w:val="18"/>
          <w:szCs w:val="18"/>
        </w:rPr>
        <w:t xml:space="preserve"> 2018</w:t>
      </w:r>
      <w:proofErr w:type="gramEnd"/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11364"/>
      </w:tblGrid>
      <w:tr w:rsidR="00305227" w:rsidRPr="00601DFC" w:rsidTr="006D1A8D">
        <w:trPr>
          <w:trHeight w:val="331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1364" w:type="dxa"/>
          </w:tcPr>
          <w:p w:rsidR="00305227" w:rsidRDefault="00305227" w:rsidP="006E02E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</w:t>
            </w:r>
            <w:r w:rsidR="006E02E6">
              <w:rPr>
                <w:sz w:val="18"/>
                <w:szCs w:val="18"/>
              </w:rPr>
              <w:t xml:space="preserve">Tuesday </w:t>
            </w:r>
            <w:r>
              <w:rPr>
                <w:sz w:val="18"/>
                <w:szCs w:val="18"/>
              </w:rPr>
              <w:t xml:space="preserve">morning. </w:t>
            </w:r>
          </w:p>
        </w:tc>
      </w:tr>
      <w:tr w:rsidR="00305227" w:rsidRPr="00601DFC" w:rsidTr="00690A18">
        <w:trPr>
          <w:trHeight w:val="699"/>
        </w:trPr>
        <w:tc>
          <w:tcPr>
            <w:tcW w:w="258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1364" w:type="dxa"/>
          </w:tcPr>
          <w:p w:rsidR="00305227" w:rsidRPr="00601DFC" w:rsidRDefault="00305227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3B3722" w:rsidRPr="00601DFC" w:rsidTr="000E0C92">
        <w:trPr>
          <w:trHeight w:val="3360"/>
        </w:trPr>
        <w:tc>
          <w:tcPr>
            <w:tcW w:w="2584" w:type="dxa"/>
          </w:tcPr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3B3722" w:rsidRPr="00601DFC" w:rsidRDefault="003B3722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3B3722" w:rsidRPr="00601DFC" w:rsidRDefault="003B3722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64" w:type="dxa"/>
          </w:tcPr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gem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jog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giant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energy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adjust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heal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heel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knot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hear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here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meddle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which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board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scene</w:t>
            </w:r>
          </w:p>
          <w:p w:rsidR="00081145" w:rsidRDefault="00081145" w:rsidP="00081145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witch</w:t>
            </w:r>
          </w:p>
          <w:p w:rsidR="003B3722" w:rsidRDefault="003B3722" w:rsidP="003B3722">
            <w:pPr>
              <w:pStyle w:val="ListParagraph"/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Bonus Spellings:</w:t>
            </w:r>
          </w:p>
          <w:p w:rsidR="003B3722" w:rsidRDefault="00273F7C" w:rsidP="003B3722">
            <w:pPr>
              <w:pStyle w:val="ListParagraph"/>
              <w:numPr>
                <w:ilvl w:val="2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 xml:space="preserve">catastrophic </w:t>
            </w:r>
          </w:p>
          <w:p w:rsidR="00081145" w:rsidRPr="003B3722" w:rsidRDefault="00081145" w:rsidP="00081145">
            <w:pPr>
              <w:pStyle w:val="ListParagraph"/>
              <w:numPr>
                <w:ilvl w:val="2"/>
                <w:numId w:val="9"/>
              </w:numPr>
              <w:spacing w:after="160" w:line="259" w:lineRule="auto"/>
              <w:rPr>
                <w:sz w:val="24"/>
                <w:szCs w:val="18"/>
              </w:rPr>
            </w:pPr>
            <w:r w:rsidRPr="00081145">
              <w:rPr>
                <w:sz w:val="24"/>
                <w:szCs w:val="18"/>
              </w:rPr>
              <w:t>quagmire</w:t>
            </w:r>
          </w:p>
        </w:tc>
      </w:tr>
    </w:tbl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  <w:bookmarkStart w:id="0" w:name="_GoBack"/>
      <w:bookmarkEnd w:id="0"/>
    </w:p>
    <w:sectPr w:rsidR="00923805" w:rsidRPr="00153DF2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64989"/>
    <w:multiLevelType w:val="hybridMultilevel"/>
    <w:tmpl w:val="BCD0F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1145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3F7C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227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B3722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E02E6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2007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42EF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76B0E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E714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1E2FF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BDEFB-3329-4654-A4BD-86EB874EA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4AC94DC9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BoyleK</cp:lastModifiedBy>
  <cp:revision>3</cp:revision>
  <cp:lastPrinted>2018-09-07T06:53:00Z</cp:lastPrinted>
  <dcterms:created xsi:type="dcterms:W3CDTF">2018-10-05T07:40:00Z</dcterms:created>
  <dcterms:modified xsi:type="dcterms:W3CDTF">2018-10-05T07:41:00Z</dcterms:modified>
</cp:coreProperties>
</file>