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268" w:type="dxa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5"/>
        <w:gridCol w:w="2451"/>
        <w:gridCol w:w="1377"/>
        <w:gridCol w:w="2025"/>
      </w:tblGrid>
      <w:tr w:rsidR="00C84D69" w:rsidRPr="002D3FD7" w14:paraId="1AC9413B" w14:textId="77777777" w:rsidTr="002D3FD7">
        <w:trPr>
          <w:trHeight w:val="316"/>
          <w:jc w:val="center"/>
        </w:trPr>
        <w:tc>
          <w:tcPr>
            <w:tcW w:w="9415" w:type="dxa"/>
            <w:tcBorders>
              <w:bottom w:val="nil"/>
            </w:tcBorders>
            <w:vAlign w:val="bottom"/>
          </w:tcPr>
          <w:p w14:paraId="1BAD2F3E" w14:textId="72628532" w:rsidR="00C84D69" w:rsidRPr="002D3FD7" w:rsidRDefault="002D3FD7" w:rsidP="002D3FD7">
            <w:pPr>
              <w:spacing w:after="0" w:line="240" w:lineRule="auto"/>
              <w:rPr>
                <w:rFonts w:asciiTheme="minorHAnsi" w:hAnsiTheme="minorHAnsi"/>
                <w:b/>
                <w:sz w:val="52"/>
                <w:szCs w:val="52"/>
              </w:rPr>
            </w:pPr>
            <w:bookmarkStart w:id="0" w:name="_GoBack"/>
            <w:bookmarkEnd w:id="0"/>
            <w:r w:rsidRPr="002D3FD7">
              <w:rPr>
                <w:rFonts w:asciiTheme="minorHAnsi" w:hAnsiTheme="minorHAnsi"/>
                <w:b/>
                <w:sz w:val="52"/>
                <w:szCs w:val="52"/>
              </w:rPr>
              <w:t>HAZEL CLASS TIMETABLE 2018-2019</w:t>
            </w:r>
          </w:p>
        </w:tc>
        <w:tc>
          <w:tcPr>
            <w:tcW w:w="2451" w:type="dxa"/>
            <w:tcBorders>
              <w:bottom w:val="nil"/>
            </w:tcBorders>
            <w:vAlign w:val="bottom"/>
          </w:tcPr>
          <w:p w14:paraId="5DFA1724" w14:textId="77777777" w:rsidR="00C84D69" w:rsidRPr="002D3FD7" w:rsidRDefault="00C84D69" w:rsidP="002D3FD7">
            <w:pPr>
              <w:spacing w:after="0" w:line="240" w:lineRule="auto"/>
              <w:rPr>
                <w:rFonts w:asciiTheme="minorHAnsi" w:hAnsiTheme="minorHAnsi"/>
                <w:b/>
                <w:sz w:val="52"/>
                <w:szCs w:val="52"/>
              </w:rPr>
            </w:pPr>
          </w:p>
        </w:tc>
        <w:tc>
          <w:tcPr>
            <w:tcW w:w="1377" w:type="dxa"/>
            <w:tcBorders>
              <w:bottom w:val="nil"/>
            </w:tcBorders>
            <w:vAlign w:val="bottom"/>
          </w:tcPr>
          <w:p w14:paraId="5E56B411" w14:textId="4C63F7B9" w:rsidR="00C84D69" w:rsidRPr="002D3FD7" w:rsidRDefault="00C84D69" w:rsidP="00C84D69">
            <w:pPr>
              <w:spacing w:after="0" w:line="240" w:lineRule="auto"/>
              <w:rPr>
                <w:rFonts w:asciiTheme="minorHAnsi" w:hAnsiTheme="minorHAnsi"/>
                <w:b/>
                <w:sz w:val="52"/>
                <w:szCs w:val="52"/>
              </w:rPr>
            </w:pPr>
          </w:p>
        </w:tc>
        <w:tc>
          <w:tcPr>
            <w:tcW w:w="2025" w:type="dxa"/>
            <w:tcBorders>
              <w:bottom w:val="nil"/>
            </w:tcBorders>
            <w:vAlign w:val="bottom"/>
          </w:tcPr>
          <w:p w14:paraId="3F46D0E9" w14:textId="4149EF09" w:rsidR="00C84D69" w:rsidRPr="002D3FD7" w:rsidRDefault="00C84D69" w:rsidP="00C84D69">
            <w:pPr>
              <w:spacing w:after="0" w:line="240" w:lineRule="auto"/>
              <w:rPr>
                <w:rFonts w:asciiTheme="minorHAnsi" w:hAnsiTheme="minorHAnsi"/>
                <w:b/>
                <w:sz w:val="52"/>
                <w:szCs w:val="52"/>
              </w:rPr>
            </w:pPr>
          </w:p>
        </w:tc>
      </w:tr>
    </w:tbl>
    <w:tbl>
      <w:tblPr>
        <w:tblpPr w:leftFromText="180" w:rightFromText="180" w:vertAnchor="text" w:horzAnchor="page" w:tblpX="779" w:tblpY="59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350"/>
        <w:gridCol w:w="1303"/>
        <w:gridCol w:w="1303"/>
        <w:gridCol w:w="1061"/>
        <w:gridCol w:w="1328"/>
        <w:gridCol w:w="1016"/>
        <w:gridCol w:w="1134"/>
        <w:gridCol w:w="968"/>
        <w:gridCol w:w="1134"/>
        <w:gridCol w:w="968"/>
        <w:gridCol w:w="1159"/>
        <w:gridCol w:w="1275"/>
      </w:tblGrid>
      <w:tr w:rsidR="00A44EB4" w:rsidRPr="00731D89" w14:paraId="56804BA0" w14:textId="77777777" w:rsidTr="002D3FD7">
        <w:trPr>
          <w:trHeight w:val="109"/>
        </w:trPr>
        <w:tc>
          <w:tcPr>
            <w:tcW w:w="1418" w:type="dxa"/>
          </w:tcPr>
          <w:p w14:paraId="35D82BF5" w14:textId="77777777" w:rsidR="00A44EB4" w:rsidRPr="00731D89" w:rsidRDefault="00A44EB4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350" w:type="dxa"/>
          </w:tcPr>
          <w:p w14:paraId="411B2055" w14:textId="77777777" w:rsidR="00A44EB4" w:rsidRPr="00731D89" w:rsidRDefault="00A44EB4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8:50</w:t>
            </w:r>
          </w:p>
        </w:tc>
        <w:tc>
          <w:tcPr>
            <w:tcW w:w="1303" w:type="dxa"/>
          </w:tcPr>
          <w:p w14:paraId="48B43DE9" w14:textId="6356756E" w:rsidR="00A44EB4" w:rsidRDefault="00153EAE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9.00</w:t>
            </w:r>
          </w:p>
        </w:tc>
        <w:tc>
          <w:tcPr>
            <w:tcW w:w="1303" w:type="dxa"/>
            <w:tcBorders>
              <w:bottom w:val="single" w:sz="4" w:space="0" w:color="auto"/>
            </w:tcBorders>
          </w:tcPr>
          <w:p w14:paraId="45B7F61A" w14:textId="0E88FF25" w:rsidR="00A44EB4" w:rsidRPr="00731D89" w:rsidRDefault="00A44EB4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10</w:t>
            </w:r>
            <w:r w:rsidR="002D3FD7">
              <w:rPr>
                <w:rFonts w:asciiTheme="minorHAnsi" w:hAnsiTheme="minorHAnsi"/>
                <w:b/>
                <w:sz w:val="28"/>
                <w:szCs w:val="28"/>
              </w:rPr>
              <w:t>me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.05</w:t>
            </w:r>
          </w:p>
        </w:tc>
        <w:tc>
          <w:tcPr>
            <w:tcW w:w="1061" w:type="dxa"/>
          </w:tcPr>
          <w:p w14:paraId="5376B23B" w14:textId="77777777" w:rsidR="00A96262" w:rsidRDefault="00A96262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10:15</w:t>
            </w:r>
          </w:p>
          <w:p w14:paraId="3D6910D9" w14:textId="137F1D05" w:rsidR="00C246B7" w:rsidRPr="00731D89" w:rsidRDefault="00C246B7" w:rsidP="002D3FD7">
            <w:pPr>
              <w:spacing w:after="0"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play </w:t>
            </w:r>
            <w:proofErr w:type="spellStart"/>
            <w:r>
              <w:rPr>
                <w:rFonts w:asciiTheme="minorHAnsi" w:hAnsiTheme="minorHAnsi"/>
                <w:b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1328" w:type="dxa"/>
          </w:tcPr>
          <w:p w14:paraId="4170E904" w14:textId="77777777" w:rsidR="002F3624" w:rsidRDefault="00A44EB4" w:rsidP="002F3624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10:3</w:t>
            </w:r>
            <w:r w:rsidRPr="00731D89">
              <w:rPr>
                <w:rFonts w:asciiTheme="minorHAnsi" w:hAnsiTheme="minorHAnsi"/>
                <w:b/>
                <w:sz w:val="28"/>
                <w:szCs w:val="28"/>
              </w:rPr>
              <w:t>0</w:t>
            </w:r>
          </w:p>
          <w:p w14:paraId="429B6E73" w14:textId="77777777" w:rsidR="002F362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&amp;</w:t>
            </w:r>
          </w:p>
          <w:p w14:paraId="02B820AA" w14:textId="1760A6B8" w:rsidR="002F3624" w:rsidRPr="00731D89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10.45</w:t>
            </w:r>
          </w:p>
        </w:tc>
        <w:tc>
          <w:tcPr>
            <w:tcW w:w="1016" w:type="dxa"/>
          </w:tcPr>
          <w:p w14:paraId="6CC9C656" w14:textId="3D1E40F0" w:rsidR="00A44EB4" w:rsidRPr="00731D89" w:rsidRDefault="00153EAE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10.45</w:t>
            </w:r>
          </w:p>
        </w:tc>
        <w:tc>
          <w:tcPr>
            <w:tcW w:w="1134" w:type="dxa"/>
          </w:tcPr>
          <w:p w14:paraId="7252F47B" w14:textId="77777777" w:rsidR="00A44EB4" w:rsidRDefault="00A44EB4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12pm</w:t>
            </w:r>
          </w:p>
          <w:p w14:paraId="13CAD45F" w14:textId="7379F583" w:rsidR="00C246B7" w:rsidRPr="00731D89" w:rsidRDefault="00C246B7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lunch time</w:t>
            </w:r>
          </w:p>
        </w:tc>
        <w:tc>
          <w:tcPr>
            <w:tcW w:w="968" w:type="dxa"/>
          </w:tcPr>
          <w:p w14:paraId="6742061E" w14:textId="16C63244" w:rsidR="00A44EB4" w:rsidRPr="00731D89" w:rsidRDefault="00A44EB4" w:rsidP="002F3624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1:</w:t>
            </w:r>
            <w:r w:rsidRPr="00731D89">
              <w:rPr>
                <w:rFonts w:asciiTheme="minorHAnsi" w:hAnsiTheme="minorHAnsi"/>
                <w:b/>
                <w:sz w:val="28"/>
                <w:szCs w:val="28"/>
              </w:rPr>
              <w:t>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AF1A348" w14:textId="1956173D" w:rsidR="00A44EB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1:15</w:t>
            </w:r>
          </w:p>
        </w:tc>
        <w:tc>
          <w:tcPr>
            <w:tcW w:w="968" w:type="dxa"/>
          </w:tcPr>
          <w:p w14:paraId="5312010F" w14:textId="13CFB897" w:rsidR="00A44EB4" w:rsidRPr="00731D89" w:rsidRDefault="002F3624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2:3</w:t>
            </w:r>
            <w:r w:rsidR="00A44EB4">
              <w:rPr>
                <w:rFonts w:asciiTheme="minorHAnsi" w:hAnsiTheme="minorHAnsi"/>
                <w:b/>
                <w:sz w:val="28"/>
                <w:szCs w:val="28"/>
              </w:rPr>
              <w:t>0</w:t>
            </w:r>
          </w:p>
        </w:tc>
        <w:tc>
          <w:tcPr>
            <w:tcW w:w="1159" w:type="dxa"/>
          </w:tcPr>
          <w:p w14:paraId="74BF78AF" w14:textId="77777777" w:rsidR="00A44EB4" w:rsidRPr="00731D89" w:rsidRDefault="00A44EB4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2:5</w:t>
            </w:r>
            <w:r w:rsidRPr="00731D89">
              <w:rPr>
                <w:rFonts w:asciiTheme="minorHAnsi" w:hAnsiTheme="minorHAnsi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14:paraId="28CC92E9" w14:textId="77777777" w:rsidR="00A44EB4" w:rsidRDefault="00A44EB4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731D89">
              <w:rPr>
                <w:rFonts w:asciiTheme="minorHAnsi" w:hAnsiTheme="minorHAnsi"/>
                <w:b/>
                <w:sz w:val="28"/>
                <w:szCs w:val="28"/>
              </w:rPr>
              <w:t>3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.10</w:t>
            </w:r>
            <w:r w:rsidRPr="00731D89">
              <w:rPr>
                <w:rFonts w:asciiTheme="minorHAnsi" w:hAnsiTheme="minorHAnsi"/>
                <w:b/>
                <w:sz w:val="28"/>
                <w:szCs w:val="28"/>
              </w:rPr>
              <w:t>pm</w:t>
            </w:r>
          </w:p>
          <w:p w14:paraId="7085C26A" w14:textId="4B2CB2E9" w:rsidR="00C246B7" w:rsidRPr="00731D89" w:rsidRDefault="00C246B7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home time</w:t>
            </w:r>
          </w:p>
        </w:tc>
      </w:tr>
      <w:tr w:rsidR="00153EAE" w:rsidRPr="00731D89" w14:paraId="19F17E55" w14:textId="77777777" w:rsidTr="00153EAE">
        <w:trPr>
          <w:cantSplit/>
          <w:trHeight w:val="1074"/>
        </w:trPr>
        <w:tc>
          <w:tcPr>
            <w:tcW w:w="1418" w:type="dxa"/>
            <w:vAlign w:val="center"/>
          </w:tcPr>
          <w:p w14:paraId="12E2215A" w14:textId="77777777" w:rsidR="00153EAE" w:rsidRDefault="00153EAE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731D89">
              <w:rPr>
                <w:rFonts w:asciiTheme="minorHAnsi" w:hAnsiTheme="minorHAnsi"/>
                <w:b/>
                <w:sz w:val="28"/>
                <w:szCs w:val="28"/>
              </w:rPr>
              <w:t>Monday</w:t>
            </w:r>
          </w:p>
          <w:p w14:paraId="08264693" w14:textId="77777777" w:rsidR="00153EAE" w:rsidRPr="00731D89" w:rsidRDefault="00153EAE" w:rsidP="00A96262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Register &amp; EMW (on entry)</w:t>
            </w:r>
          </w:p>
        </w:tc>
        <w:tc>
          <w:tcPr>
            <w:tcW w:w="1350" w:type="dxa"/>
            <w:shd w:val="clear" w:color="auto" w:fill="B8CCE4"/>
            <w:vAlign w:val="center"/>
          </w:tcPr>
          <w:p w14:paraId="3F6E36D1" w14:textId="73351114" w:rsidR="00153EAE" w:rsidRPr="00731D89" w:rsidRDefault="00153EAE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Reading &amp; Developmental Marking</w:t>
            </w:r>
          </w:p>
        </w:tc>
        <w:tc>
          <w:tcPr>
            <w:tcW w:w="1303" w:type="dxa"/>
            <w:shd w:val="clear" w:color="auto" w:fill="F2DBDB" w:themeFill="accent2" w:themeFillTint="33"/>
            <w:vAlign w:val="center"/>
          </w:tcPr>
          <w:p w14:paraId="0239B95C" w14:textId="1CDB1924" w:rsidR="00153EAE" w:rsidRPr="00731D89" w:rsidRDefault="00153EAE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Guided Reading</w:t>
            </w:r>
          </w:p>
        </w:tc>
        <w:tc>
          <w:tcPr>
            <w:tcW w:w="1303" w:type="dxa"/>
            <w:shd w:val="clear" w:color="auto" w:fill="FF99CC"/>
            <w:vAlign w:val="center"/>
          </w:tcPr>
          <w:p w14:paraId="7B88B232" w14:textId="3B627965" w:rsidR="00153EAE" w:rsidRPr="00731D89" w:rsidRDefault="00153EAE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Maths</w:t>
            </w:r>
          </w:p>
        </w:tc>
        <w:tc>
          <w:tcPr>
            <w:tcW w:w="1061" w:type="dxa"/>
            <w:shd w:val="clear" w:color="auto" w:fill="FABF8F"/>
            <w:textDirection w:val="btLr"/>
            <w:vAlign w:val="center"/>
          </w:tcPr>
          <w:p w14:paraId="462915B6" w14:textId="123B1BCB" w:rsidR="00153EAE" w:rsidRPr="000266B7" w:rsidRDefault="00153EAE" w:rsidP="00153EAE">
            <w:pPr>
              <w:spacing w:after="0" w:line="240" w:lineRule="auto"/>
              <w:ind w:left="113" w:right="113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E0E787"/>
            <w:vAlign w:val="center"/>
          </w:tcPr>
          <w:p w14:paraId="77021B0B" w14:textId="77777777" w:rsidR="00153EAE" w:rsidRDefault="002F3624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Snack</w:t>
            </w:r>
          </w:p>
          <w:p w14:paraId="3341CB53" w14:textId="77777777" w:rsidR="002F3624" w:rsidRDefault="002F3624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&amp;</w:t>
            </w:r>
          </w:p>
          <w:p w14:paraId="3132C71A" w14:textId="4EA2FC86" w:rsidR="002F3624" w:rsidRPr="00731D89" w:rsidRDefault="002F3624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phonics</w:t>
            </w:r>
          </w:p>
        </w:tc>
        <w:tc>
          <w:tcPr>
            <w:tcW w:w="1016" w:type="dxa"/>
            <w:shd w:val="clear" w:color="auto" w:fill="FFFF66"/>
            <w:vAlign w:val="center"/>
          </w:tcPr>
          <w:p w14:paraId="0297B444" w14:textId="77777777" w:rsidR="002F3624" w:rsidRDefault="002F3624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CCEC509" w14:textId="5946A321" w:rsidR="00153EAE" w:rsidRDefault="002F3624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Handwri</w:t>
            </w:r>
            <w:r>
              <w:rPr>
                <w:rFonts w:asciiTheme="minorHAnsi" w:hAnsiTheme="minorHAnsi"/>
                <w:sz w:val="20"/>
                <w:szCs w:val="20"/>
              </w:rPr>
              <w:t>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ing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&amp;</w:t>
            </w:r>
          </w:p>
          <w:p w14:paraId="63191699" w14:textId="77777777" w:rsidR="00153EAE" w:rsidRPr="00731D89" w:rsidRDefault="00153EAE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English</w:t>
            </w:r>
          </w:p>
          <w:p w14:paraId="040CFE13" w14:textId="4CAE0EC7" w:rsidR="00153EAE" w:rsidRPr="00731D89" w:rsidRDefault="00153EAE" w:rsidP="00153EA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ABF8F"/>
            <w:textDirection w:val="btLr"/>
            <w:vAlign w:val="center"/>
          </w:tcPr>
          <w:p w14:paraId="017BD947" w14:textId="6C0D4897" w:rsidR="00153EAE" w:rsidRPr="000266B7" w:rsidRDefault="00153EAE" w:rsidP="00A96262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C2D69B"/>
            <w:vAlign w:val="center"/>
          </w:tcPr>
          <w:p w14:paraId="074B1904" w14:textId="77777777" w:rsidR="00153EAE" w:rsidRPr="00731D89" w:rsidRDefault="00153EAE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Register</w:t>
            </w:r>
          </w:p>
        </w:tc>
        <w:tc>
          <w:tcPr>
            <w:tcW w:w="1134" w:type="dxa"/>
            <w:shd w:val="clear" w:color="auto" w:fill="CC99FF"/>
          </w:tcPr>
          <w:p w14:paraId="670B65F9" w14:textId="77777777" w:rsidR="00153EAE" w:rsidRDefault="00153EAE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23EE0534" w14:textId="77777777" w:rsidR="002F3624" w:rsidRDefault="002F3624" w:rsidP="002F3624">
            <w:pPr>
              <w:tabs>
                <w:tab w:val="left" w:pos="680"/>
              </w:tabs>
              <w:rPr>
                <w:rFonts w:asciiTheme="minorHAnsi" w:hAnsiTheme="minorHAnsi"/>
                <w:sz w:val="20"/>
                <w:szCs w:val="20"/>
              </w:rPr>
            </w:pPr>
          </w:p>
          <w:p w14:paraId="3B53FDA7" w14:textId="4F2532F8" w:rsidR="002F3624" w:rsidRPr="00A44EB4" w:rsidRDefault="002F3624" w:rsidP="002F3624">
            <w:pPr>
              <w:tabs>
                <w:tab w:val="left" w:pos="680"/>
              </w:tabs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Art</w:t>
            </w:r>
          </w:p>
        </w:tc>
        <w:tc>
          <w:tcPr>
            <w:tcW w:w="968" w:type="dxa"/>
            <w:shd w:val="clear" w:color="auto" w:fill="DAEEF3"/>
            <w:vAlign w:val="center"/>
          </w:tcPr>
          <w:p w14:paraId="2036B8F3" w14:textId="3D15ECC8" w:rsidR="00153EAE" w:rsidRPr="00731D89" w:rsidRDefault="002F3624" w:rsidP="00C84D69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Choosing</w:t>
            </w:r>
          </w:p>
        </w:tc>
        <w:tc>
          <w:tcPr>
            <w:tcW w:w="1159" w:type="dxa"/>
            <w:shd w:val="clear" w:color="auto" w:fill="E5DFEC" w:themeFill="accent4" w:themeFillTint="33"/>
            <w:vAlign w:val="center"/>
          </w:tcPr>
          <w:p w14:paraId="6E620E7A" w14:textId="77777777" w:rsidR="00153EAE" w:rsidRPr="00731D89" w:rsidRDefault="00153EAE" w:rsidP="00A96262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31D89">
              <w:rPr>
                <w:rFonts w:asciiTheme="minorHAnsi" w:hAnsiTheme="minorHAnsi"/>
                <w:sz w:val="20"/>
                <w:szCs w:val="20"/>
              </w:rPr>
              <w:t>Assembly</w:t>
            </w:r>
          </w:p>
        </w:tc>
        <w:tc>
          <w:tcPr>
            <w:tcW w:w="1275" w:type="dxa"/>
            <w:shd w:val="clear" w:color="auto" w:fill="FABF8F"/>
            <w:textDirection w:val="btLr"/>
            <w:vAlign w:val="center"/>
          </w:tcPr>
          <w:p w14:paraId="42D2541C" w14:textId="6EC655DE" w:rsidR="00153EAE" w:rsidRPr="000266B7" w:rsidRDefault="00153EAE" w:rsidP="00A96262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</w:tr>
      <w:tr w:rsidR="00C84D69" w:rsidRPr="00731D89" w14:paraId="1BED9696" w14:textId="77777777" w:rsidTr="00AF7540">
        <w:trPr>
          <w:cantSplit/>
          <w:trHeight w:val="1074"/>
        </w:trPr>
        <w:tc>
          <w:tcPr>
            <w:tcW w:w="1418" w:type="dxa"/>
            <w:vAlign w:val="center"/>
          </w:tcPr>
          <w:p w14:paraId="60883348" w14:textId="77777777" w:rsidR="00C84D6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Tuesday</w:t>
            </w:r>
          </w:p>
          <w:p w14:paraId="64243808" w14:textId="77777777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Register &amp; EMW (on entry)</w:t>
            </w:r>
          </w:p>
        </w:tc>
        <w:tc>
          <w:tcPr>
            <w:tcW w:w="1350" w:type="dxa"/>
            <w:shd w:val="clear" w:color="auto" w:fill="B8CCE4"/>
            <w:vAlign w:val="center"/>
          </w:tcPr>
          <w:p w14:paraId="5C8673CE" w14:textId="74179B46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Reading &amp; Developmental Marking</w:t>
            </w:r>
          </w:p>
        </w:tc>
        <w:tc>
          <w:tcPr>
            <w:tcW w:w="1303" w:type="dxa"/>
            <w:shd w:val="clear" w:color="auto" w:fill="F2DBDB" w:themeFill="accent2" w:themeFillTint="33"/>
            <w:vAlign w:val="center"/>
          </w:tcPr>
          <w:p w14:paraId="2D158B11" w14:textId="30B212E8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Guided Reading</w:t>
            </w:r>
          </w:p>
        </w:tc>
        <w:tc>
          <w:tcPr>
            <w:tcW w:w="1303" w:type="dxa"/>
            <w:shd w:val="clear" w:color="auto" w:fill="FF99CC"/>
            <w:vAlign w:val="center"/>
          </w:tcPr>
          <w:p w14:paraId="2E84CDDD" w14:textId="22C4BB15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Maths</w:t>
            </w:r>
          </w:p>
        </w:tc>
        <w:tc>
          <w:tcPr>
            <w:tcW w:w="1061" w:type="dxa"/>
            <w:shd w:val="clear" w:color="auto" w:fill="FABF8F"/>
            <w:textDirection w:val="btLr"/>
            <w:vAlign w:val="center"/>
          </w:tcPr>
          <w:p w14:paraId="37DA6416" w14:textId="166DD674" w:rsidR="00C84D69" w:rsidRPr="000266B7" w:rsidRDefault="00C84D69" w:rsidP="00153EAE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E0E787"/>
            <w:vAlign w:val="center"/>
          </w:tcPr>
          <w:p w14:paraId="623C6200" w14:textId="77777777" w:rsidR="002F362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Snack</w:t>
            </w:r>
          </w:p>
          <w:p w14:paraId="41887FD4" w14:textId="77777777" w:rsidR="002F362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&amp;</w:t>
            </w:r>
          </w:p>
          <w:p w14:paraId="503E80CD" w14:textId="2C9CBC16" w:rsidR="00C84D69" w:rsidRDefault="002F3624" w:rsidP="002F3624">
            <w:pPr>
              <w:jc w:val="center"/>
            </w:pPr>
            <w:r>
              <w:rPr>
                <w:rFonts w:asciiTheme="minorHAnsi" w:hAnsiTheme="minorHAnsi"/>
                <w:sz w:val="20"/>
                <w:szCs w:val="20"/>
              </w:rPr>
              <w:t>phonics</w:t>
            </w:r>
          </w:p>
        </w:tc>
        <w:tc>
          <w:tcPr>
            <w:tcW w:w="1016" w:type="dxa"/>
            <w:shd w:val="clear" w:color="auto" w:fill="FFFF66"/>
            <w:vAlign w:val="center"/>
          </w:tcPr>
          <w:p w14:paraId="7369B113" w14:textId="77777777" w:rsidR="00C84D6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2FF8FDB5" w14:textId="77777777" w:rsidR="002F362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Handwrit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ing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&amp;</w:t>
            </w:r>
          </w:p>
          <w:p w14:paraId="7E29D819" w14:textId="77777777" w:rsidR="002F3624" w:rsidRPr="00731D89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English</w:t>
            </w:r>
          </w:p>
          <w:p w14:paraId="08E00607" w14:textId="780AADA6" w:rsidR="00C84D69" w:rsidRPr="00731D89" w:rsidRDefault="00C84D69" w:rsidP="00153EA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FABF8F"/>
            <w:textDirection w:val="btLr"/>
            <w:vAlign w:val="center"/>
          </w:tcPr>
          <w:p w14:paraId="1553EDF2" w14:textId="54A6C83C" w:rsidR="00C84D69" w:rsidRPr="000266B7" w:rsidRDefault="00C84D69" w:rsidP="00C246B7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C2D69B"/>
            <w:vAlign w:val="center"/>
          </w:tcPr>
          <w:p w14:paraId="4FDC279E" w14:textId="77777777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Register</w:t>
            </w:r>
          </w:p>
        </w:tc>
        <w:tc>
          <w:tcPr>
            <w:tcW w:w="1134" w:type="dxa"/>
            <w:shd w:val="clear" w:color="auto" w:fill="CC99FF"/>
          </w:tcPr>
          <w:p w14:paraId="0C2CF5B8" w14:textId="77777777" w:rsidR="00C84D6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4562477" w14:textId="77777777" w:rsidR="00C84D69" w:rsidRDefault="00C84D69" w:rsidP="00153EAE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4FD19147" w14:textId="4F068C03" w:rsidR="00C84D69" w:rsidRDefault="002F3624" w:rsidP="00153EAE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Science</w:t>
            </w:r>
          </w:p>
          <w:p w14:paraId="4BE8B5E9" w14:textId="6B4A159C" w:rsidR="00C84D69" w:rsidRDefault="00C84D69" w:rsidP="00AF754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DAEEF3"/>
            <w:vAlign w:val="center"/>
          </w:tcPr>
          <w:p w14:paraId="3997797F" w14:textId="7F806263" w:rsidR="00C84D69" w:rsidRPr="00731D89" w:rsidRDefault="002F3624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PE</w:t>
            </w:r>
          </w:p>
        </w:tc>
        <w:tc>
          <w:tcPr>
            <w:tcW w:w="1159" w:type="dxa"/>
            <w:shd w:val="clear" w:color="auto" w:fill="E5DFEC" w:themeFill="accent4" w:themeFillTint="33"/>
            <w:vAlign w:val="center"/>
          </w:tcPr>
          <w:p w14:paraId="031CCC6A" w14:textId="77777777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31D89">
              <w:rPr>
                <w:rFonts w:asciiTheme="minorHAnsi" w:hAnsiTheme="minorHAnsi"/>
                <w:sz w:val="20"/>
                <w:szCs w:val="20"/>
              </w:rPr>
              <w:t>Assembly</w:t>
            </w:r>
          </w:p>
        </w:tc>
        <w:tc>
          <w:tcPr>
            <w:tcW w:w="1275" w:type="dxa"/>
            <w:shd w:val="clear" w:color="auto" w:fill="FABF8F"/>
            <w:textDirection w:val="btLr"/>
            <w:vAlign w:val="center"/>
          </w:tcPr>
          <w:p w14:paraId="02DAB8BB" w14:textId="47C19E6E" w:rsidR="00C84D69" w:rsidRPr="000266B7" w:rsidRDefault="00C84D69" w:rsidP="00C246B7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</w:tr>
      <w:tr w:rsidR="00C84D69" w:rsidRPr="00731D89" w14:paraId="6F9A9C2B" w14:textId="77777777" w:rsidTr="006C1D05">
        <w:trPr>
          <w:cantSplit/>
          <w:trHeight w:val="1172"/>
        </w:trPr>
        <w:tc>
          <w:tcPr>
            <w:tcW w:w="1418" w:type="dxa"/>
            <w:vAlign w:val="center"/>
          </w:tcPr>
          <w:p w14:paraId="04B6A8E5" w14:textId="77777777" w:rsidR="00C84D6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b/>
                <w:sz w:val="28"/>
                <w:szCs w:val="28"/>
              </w:rPr>
              <w:t>Wednes</w:t>
            </w:r>
            <w:proofErr w:type="spellEnd"/>
            <w:r>
              <w:rPr>
                <w:rFonts w:asciiTheme="minorHAnsi" w:hAnsiTheme="minorHAnsi"/>
                <w:b/>
                <w:sz w:val="28"/>
                <w:szCs w:val="28"/>
              </w:rPr>
              <w:t>-day</w:t>
            </w:r>
          </w:p>
          <w:p w14:paraId="6E7A120F" w14:textId="77777777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Change for PE (on entry)</w:t>
            </w:r>
          </w:p>
        </w:tc>
        <w:tc>
          <w:tcPr>
            <w:tcW w:w="1350" w:type="dxa"/>
            <w:shd w:val="clear" w:color="auto" w:fill="B8CCE4"/>
            <w:vAlign w:val="center"/>
          </w:tcPr>
          <w:p w14:paraId="5C13C47B" w14:textId="28E28CA3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Reading &amp; Developmental Marking</w:t>
            </w:r>
          </w:p>
        </w:tc>
        <w:tc>
          <w:tcPr>
            <w:tcW w:w="1303" w:type="dxa"/>
            <w:shd w:val="clear" w:color="auto" w:fill="F2DBDB" w:themeFill="accent2" w:themeFillTint="33"/>
            <w:vAlign w:val="center"/>
          </w:tcPr>
          <w:p w14:paraId="7D658669" w14:textId="6DDB9229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PE</w:t>
            </w:r>
          </w:p>
        </w:tc>
        <w:tc>
          <w:tcPr>
            <w:tcW w:w="1303" w:type="dxa"/>
            <w:shd w:val="clear" w:color="auto" w:fill="FF99CC"/>
            <w:vAlign w:val="center"/>
          </w:tcPr>
          <w:p w14:paraId="3AE26148" w14:textId="12370951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PE</w:t>
            </w:r>
          </w:p>
        </w:tc>
        <w:tc>
          <w:tcPr>
            <w:tcW w:w="1061" w:type="dxa"/>
            <w:shd w:val="clear" w:color="auto" w:fill="FABF8F"/>
            <w:textDirection w:val="btLr"/>
            <w:vAlign w:val="center"/>
          </w:tcPr>
          <w:p w14:paraId="19BAD9CE" w14:textId="00557993" w:rsidR="00C84D69" w:rsidRPr="000266B7" w:rsidRDefault="00C84D69" w:rsidP="00C246B7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E0E787"/>
            <w:vAlign w:val="center"/>
          </w:tcPr>
          <w:p w14:paraId="50CCE814" w14:textId="77777777" w:rsidR="002F362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Snack</w:t>
            </w:r>
          </w:p>
          <w:p w14:paraId="5FF020F4" w14:textId="77777777" w:rsidR="002F362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&amp;</w:t>
            </w:r>
          </w:p>
          <w:p w14:paraId="304274BA" w14:textId="1A2D1ABE" w:rsidR="00C84D69" w:rsidRDefault="002F3624" w:rsidP="002F3624">
            <w:pPr>
              <w:jc w:val="center"/>
            </w:pPr>
            <w:r>
              <w:rPr>
                <w:rFonts w:asciiTheme="minorHAnsi" w:hAnsiTheme="minorHAnsi"/>
                <w:sz w:val="20"/>
                <w:szCs w:val="20"/>
              </w:rPr>
              <w:t>phonics</w:t>
            </w:r>
          </w:p>
        </w:tc>
        <w:tc>
          <w:tcPr>
            <w:tcW w:w="1016" w:type="dxa"/>
            <w:shd w:val="clear" w:color="auto" w:fill="FFFF66"/>
            <w:vAlign w:val="center"/>
          </w:tcPr>
          <w:p w14:paraId="38BB18B1" w14:textId="77777777" w:rsidR="00C84D6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9E7C5AE" w14:textId="399F6922" w:rsidR="002F3624" w:rsidRPr="00731D89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Maths</w:t>
            </w:r>
          </w:p>
          <w:p w14:paraId="0084C297" w14:textId="4CB4A2A7" w:rsidR="00C84D69" w:rsidRPr="00731D89" w:rsidRDefault="00C84D69" w:rsidP="00153EA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ABF8F"/>
            <w:textDirection w:val="btLr"/>
            <w:vAlign w:val="center"/>
          </w:tcPr>
          <w:p w14:paraId="0029C51F" w14:textId="1FDA3BF6" w:rsidR="00C84D69" w:rsidRPr="000266B7" w:rsidRDefault="00C84D69" w:rsidP="00C246B7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C2D69B"/>
            <w:vAlign w:val="center"/>
          </w:tcPr>
          <w:p w14:paraId="5D7BD475" w14:textId="77777777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Register</w:t>
            </w:r>
          </w:p>
        </w:tc>
        <w:tc>
          <w:tcPr>
            <w:tcW w:w="1134" w:type="dxa"/>
            <w:shd w:val="clear" w:color="auto" w:fill="CC99FF"/>
          </w:tcPr>
          <w:p w14:paraId="7292798F" w14:textId="77777777" w:rsidR="00C84D69" w:rsidRDefault="00C84D69" w:rsidP="00153EAE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466E20D2" w14:textId="77777777" w:rsidR="00FD17A4" w:rsidRDefault="00FD17A4" w:rsidP="00153EAE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3A926BB" w14:textId="77777777" w:rsidR="00C84D69" w:rsidRDefault="00C84D69" w:rsidP="00153EAE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ICT</w:t>
            </w:r>
          </w:p>
          <w:p w14:paraId="6E872BA5" w14:textId="50F502AF" w:rsidR="00C84D69" w:rsidRDefault="00C84D69" w:rsidP="006C1D0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DAEEF3"/>
            <w:vAlign w:val="center"/>
          </w:tcPr>
          <w:p w14:paraId="52A247C2" w14:textId="3B11F421" w:rsidR="00C84D69" w:rsidRPr="00731D89" w:rsidRDefault="002D3FD7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</w:t>
            </w:r>
            <w:r w:rsidR="002F3624">
              <w:rPr>
                <w:rFonts w:asciiTheme="minorHAnsi" w:hAnsiTheme="minorHAnsi"/>
                <w:sz w:val="20"/>
                <w:szCs w:val="20"/>
              </w:rPr>
              <w:t>inging</w:t>
            </w:r>
          </w:p>
        </w:tc>
        <w:tc>
          <w:tcPr>
            <w:tcW w:w="1159" w:type="dxa"/>
            <w:shd w:val="clear" w:color="auto" w:fill="E5DFEC" w:themeFill="accent4" w:themeFillTint="33"/>
            <w:vAlign w:val="center"/>
          </w:tcPr>
          <w:p w14:paraId="36A7D031" w14:textId="77777777" w:rsidR="00C84D69" w:rsidRPr="00731D8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31D89">
              <w:rPr>
                <w:rFonts w:asciiTheme="minorHAnsi" w:hAnsiTheme="minorHAnsi"/>
                <w:sz w:val="20"/>
                <w:szCs w:val="20"/>
              </w:rPr>
              <w:t>Assembly</w:t>
            </w:r>
          </w:p>
        </w:tc>
        <w:tc>
          <w:tcPr>
            <w:tcW w:w="1275" w:type="dxa"/>
            <w:shd w:val="clear" w:color="auto" w:fill="FABF8F"/>
            <w:textDirection w:val="btLr"/>
            <w:vAlign w:val="center"/>
          </w:tcPr>
          <w:p w14:paraId="5EEAC529" w14:textId="0466A971" w:rsidR="00C84D69" w:rsidRPr="000266B7" w:rsidRDefault="00C84D69" w:rsidP="00C246B7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</w:tr>
      <w:tr w:rsidR="00153EAE" w:rsidRPr="00731D89" w14:paraId="2696B9D0" w14:textId="77777777" w:rsidTr="00153EAE">
        <w:trPr>
          <w:cantSplit/>
          <w:trHeight w:val="1221"/>
        </w:trPr>
        <w:tc>
          <w:tcPr>
            <w:tcW w:w="1418" w:type="dxa"/>
            <w:vAlign w:val="center"/>
          </w:tcPr>
          <w:p w14:paraId="19661B81" w14:textId="77777777" w:rsidR="00153EAE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Thursday</w:t>
            </w:r>
          </w:p>
          <w:p w14:paraId="7D39DD54" w14:textId="77777777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Register &amp; EMW (on entry)</w:t>
            </w:r>
          </w:p>
        </w:tc>
        <w:tc>
          <w:tcPr>
            <w:tcW w:w="1350" w:type="dxa"/>
            <w:shd w:val="clear" w:color="auto" w:fill="B8CCE4"/>
            <w:vAlign w:val="center"/>
          </w:tcPr>
          <w:p w14:paraId="2FECEBEF" w14:textId="4C20E722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Reading &amp; Developmental Marking</w:t>
            </w:r>
          </w:p>
        </w:tc>
        <w:tc>
          <w:tcPr>
            <w:tcW w:w="1303" w:type="dxa"/>
            <w:shd w:val="clear" w:color="auto" w:fill="F2DBDB" w:themeFill="accent2" w:themeFillTint="33"/>
            <w:vAlign w:val="center"/>
          </w:tcPr>
          <w:p w14:paraId="2F23F296" w14:textId="5E5F1AEF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Guided Reading</w:t>
            </w:r>
          </w:p>
        </w:tc>
        <w:tc>
          <w:tcPr>
            <w:tcW w:w="1303" w:type="dxa"/>
            <w:shd w:val="clear" w:color="auto" w:fill="FF99CC"/>
            <w:vAlign w:val="center"/>
          </w:tcPr>
          <w:p w14:paraId="111E3844" w14:textId="4F752FA4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Maths</w:t>
            </w:r>
          </w:p>
        </w:tc>
        <w:tc>
          <w:tcPr>
            <w:tcW w:w="1061" w:type="dxa"/>
            <w:shd w:val="clear" w:color="auto" w:fill="FABF8F"/>
            <w:textDirection w:val="btLr"/>
            <w:vAlign w:val="center"/>
          </w:tcPr>
          <w:p w14:paraId="4F613F07" w14:textId="7BCA2EAE" w:rsidR="00153EAE" w:rsidRPr="000266B7" w:rsidRDefault="00153EAE" w:rsidP="00C246B7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E0E787"/>
            <w:vAlign w:val="center"/>
          </w:tcPr>
          <w:p w14:paraId="566358B9" w14:textId="77777777" w:rsidR="002F362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Snack</w:t>
            </w:r>
          </w:p>
          <w:p w14:paraId="3C4F8401" w14:textId="77777777" w:rsidR="002F362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&amp;</w:t>
            </w:r>
          </w:p>
          <w:p w14:paraId="60BBBD77" w14:textId="5187E930" w:rsidR="00153EAE" w:rsidRDefault="002F3624" w:rsidP="002F3624">
            <w:pPr>
              <w:jc w:val="center"/>
            </w:pPr>
            <w:r>
              <w:rPr>
                <w:rFonts w:asciiTheme="minorHAnsi" w:hAnsiTheme="minorHAnsi"/>
                <w:sz w:val="20"/>
                <w:szCs w:val="20"/>
              </w:rPr>
              <w:t>phonics</w:t>
            </w:r>
          </w:p>
        </w:tc>
        <w:tc>
          <w:tcPr>
            <w:tcW w:w="1016" w:type="dxa"/>
            <w:shd w:val="clear" w:color="auto" w:fill="FFFF66"/>
            <w:vAlign w:val="center"/>
          </w:tcPr>
          <w:p w14:paraId="1B974BED" w14:textId="77777777" w:rsidR="002F362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Handwrit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ing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&amp;</w:t>
            </w:r>
          </w:p>
          <w:p w14:paraId="164880EB" w14:textId="77777777" w:rsidR="002F3624" w:rsidRPr="00731D89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English</w:t>
            </w:r>
          </w:p>
          <w:p w14:paraId="7CAF22A0" w14:textId="77777777" w:rsidR="00153EAE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3D2FD759" w14:textId="77777777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English</w:t>
            </w:r>
          </w:p>
          <w:p w14:paraId="1D607AD7" w14:textId="48D0C97E" w:rsidR="00153EAE" w:rsidRPr="00731D89" w:rsidRDefault="00153EAE" w:rsidP="00153EA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ABF8F"/>
            <w:textDirection w:val="btLr"/>
            <w:vAlign w:val="center"/>
          </w:tcPr>
          <w:p w14:paraId="19554035" w14:textId="1D5C778C" w:rsidR="00153EAE" w:rsidRPr="000266B7" w:rsidRDefault="00153EAE" w:rsidP="00C246B7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C2D69B"/>
            <w:vAlign w:val="center"/>
          </w:tcPr>
          <w:p w14:paraId="768CEA45" w14:textId="77777777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Register</w:t>
            </w:r>
          </w:p>
        </w:tc>
        <w:tc>
          <w:tcPr>
            <w:tcW w:w="1134" w:type="dxa"/>
            <w:shd w:val="clear" w:color="auto" w:fill="CC99FF"/>
          </w:tcPr>
          <w:p w14:paraId="1704620A" w14:textId="77777777" w:rsidR="00153EAE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6E60F178" w14:textId="77777777" w:rsidR="00C84D69" w:rsidRDefault="00C84D69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E31CE9C" w14:textId="77F2A6B4" w:rsidR="00153EAE" w:rsidRDefault="002F3624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</w:t>
            </w:r>
          </w:p>
        </w:tc>
        <w:tc>
          <w:tcPr>
            <w:tcW w:w="968" w:type="dxa"/>
            <w:shd w:val="clear" w:color="auto" w:fill="DAEEF3"/>
            <w:vAlign w:val="center"/>
          </w:tcPr>
          <w:p w14:paraId="77CFFA41" w14:textId="55957DB2" w:rsidR="00153EAE" w:rsidRPr="00731D89" w:rsidRDefault="00153EAE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F362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F3624">
              <w:rPr>
                <w:rFonts w:asciiTheme="minorHAnsi" w:hAnsiTheme="minorHAnsi"/>
                <w:sz w:val="20"/>
                <w:szCs w:val="20"/>
              </w:rPr>
              <w:t>Choosing</w:t>
            </w:r>
          </w:p>
        </w:tc>
        <w:tc>
          <w:tcPr>
            <w:tcW w:w="1159" w:type="dxa"/>
            <w:shd w:val="clear" w:color="auto" w:fill="E5DFEC" w:themeFill="accent4" w:themeFillTint="33"/>
            <w:vAlign w:val="center"/>
          </w:tcPr>
          <w:p w14:paraId="00C089AD" w14:textId="77777777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31D89">
              <w:rPr>
                <w:rFonts w:asciiTheme="minorHAnsi" w:hAnsiTheme="minorHAnsi"/>
                <w:sz w:val="20"/>
                <w:szCs w:val="20"/>
              </w:rPr>
              <w:t>Assembly</w:t>
            </w:r>
          </w:p>
        </w:tc>
        <w:tc>
          <w:tcPr>
            <w:tcW w:w="1275" w:type="dxa"/>
            <w:shd w:val="clear" w:color="auto" w:fill="FABF8F"/>
            <w:textDirection w:val="btLr"/>
            <w:vAlign w:val="center"/>
          </w:tcPr>
          <w:p w14:paraId="756E6146" w14:textId="2A48F10C" w:rsidR="00153EAE" w:rsidRPr="000266B7" w:rsidRDefault="00153EAE" w:rsidP="00C246B7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</w:tr>
      <w:tr w:rsidR="00153EAE" w:rsidRPr="00731D89" w14:paraId="1E9BDCA6" w14:textId="77777777" w:rsidTr="002D3FD7">
        <w:trPr>
          <w:cantSplit/>
          <w:trHeight w:val="1879"/>
        </w:trPr>
        <w:tc>
          <w:tcPr>
            <w:tcW w:w="1418" w:type="dxa"/>
            <w:vAlign w:val="center"/>
          </w:tcPr>
          <w:p w14:paraId="7F63177B" w14:textId="77777777" w:rsidR="00153EAE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Friday</w:t>
            </w:r>
          </w:p>
          <w:p w14:paraId="1788CF5C" w14:textId="00C7FEE5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Register &amp; EMW (on entry</w:t>
            </w:r>
          </w:p>
        </w:tc>
        <w:tc>
          <w:tcPr>
            <w:tcW w:w="1350" w:type="dxa"/>
            <w:shd w:val="clear" w:color="auto" w:fill="B8CCE4"/>
            <w:vAlign w:val="center"/>
          </w:tcPr>
          <w:p w14:paraId="7687B1B1" w14:textId="04165047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Reading &amp; Developmental Marking</w:t>
            </w:r>
          </w:p>
        </w:tc>
        <w:tc>
          <w:tcPr>
            <w:tcW w:w="1303" w:type="dxa"/>
            <w:shd w:val="clear" w:color="auto" w:fill="F2DBDB" w:themeFill="accent2" w:themeFillTint="33"/>
            <w:vAlign w:val="center"/>
          </w:tcPr>
          <w:p w14:paraId="4EB8D91F" w14:textId="69945B70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Guided Reading</w:t>
            </w:r>
          </w:p>
        </w:tc>
        <w:tc>
          <w:tcPr>
            <w:tcW w:w="1303" w:type="dxa"/>
            <w:shd w:val="clear" w:color="auto" w:fill="FF99CC"/>
            <w:vAlign w:val="center"/>
          </w:tcPr>
          <w:p w14:paraId="246E63FD" w14:textId="17EF6F70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Maths</w:t>
            </w:r>
          </w:p>
        </w:tc>
        <w:tc>
          <w:tcPr>
            <w:tcW w:w="1061" w:type="dxa"/>
            <w:shd w:val="clear" w:color="auto" w:fill="FABF8F"/>
            <w:textDirection w:val="btLr"/>
            <w:vAlign w:val="center"/>
          </w:tcPr>
          <w:p w14:paraId="39FE9FB3" w14:textId="088B9B02" w:rsidR="00153EAE" w:rsidRPr="000266B7" w:rsidRDefault="00153EAE" w:rsidP="00C246B7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E0E787"/>
            <w:vAlign w:val="center"/>
          </w:tcPr>
          <w:p w14:paraId="15B7EDE9" w14:textId="77777777" w:rsidR="002F362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Snack</w:t>
            </w:r>
          </w:p>
          <w:p w14:paraId="4C2ECDE6" w14:textId="77777777" w:rsidR="002F3624" w:rsidRDefault="002F3624" w:rsidP="002F3624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&amp;</w:t>
            </w:r>
          </w:p>
          <w:p w14:paraId="7841781B" w14:textId="3A9DCA9F" w:rsidR="00153EAE" w:rsidRDefault="002F3624" w:rsidP="002F3624">
            <w:pPr>
              <w:jc w:val="center"/>
            </w:pPr>
            <w:r>
              <w:rPr>
                <w:rFonts w:asciiTheme="minorHAnsi" w:hAnsiTheme="minorHAnsi"/>
                <w:sz w:val="20"/>
                <w:szCs w:val="20"/>
              </w:rPr>
              <w:t>phonics</w:t>
            </w:r>
          </w:p>
        </w:tc>
        <w:tc>
          <w:tcPr>
            <w:tcW w:w="1016" w:type="dxa"/>
            <w:shd w:val="clear" w:color="auto" w:fill="FFFF66"/>
            <w:vAlign w:val="center"/>
          </w:tcPr>
          <w:p w14:paraId="02A99B19" w14:textId="066C9FA2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English</w:t>
            </w:r>
          </w:p>
        </w:tc>
        <w:tc>
          <w:tcPr>
            <w:tcW w:w="1134" w:type="dxa"/>
            <w:shd w:val="clear" w:color="auto" w:fill="FABF8F"/>
            <w:textDirection w:val="btLr"/>
            <w:vAlign w:val="center"/>
          </w:tcPr>
          <w:p w14:paraId="3FAFC827" w14:textId="11986EAA" w:rsidR="00153EAE" w:rsidRPr="000266B7" w:rsidRDefault="00153EAE" w:rsidP="00C246B7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C2D69B"/>
            <w:vAlign w:val="center"/>
          </w:tcPr>
          <w:p w14:paraId="559E513E" w14:textId="77777777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Register</w:t>
            </w:r>
          </w:p>
        </w:tc>
        <w:tc>
          <w:tcPr>
            <w:tcW w:w="1134" w:type="dxa"/>
            <w:shd w:val="clear" w:color="auto" w:fill="CC99FF"/>
          </w:tcPr>
          <w:p w14:paraId="359F9689" w14:textId="77777777" w:rsidR="00153EAE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9EDE4A5" w14:textId="77777777" w:rsidR="00FD17A4" w:rsidRDefault="00FD17A4" w:rsidP="00C84D69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6695068" w14:textId="77777777" w:rsidR="00FD17A4" w:rsidRDefault="00FD17A4" w:rsidP="00C84D69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13E5DAE" w14:textId="77777777" w:rsidR="00FD17A4" w:rsidRDefault="00FD17A4" w:rsidP="00C84D69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465EC589" w14:textId="7A05619C" w:rsidR="00C84D69" w:rsidRDefault="002F3624" w:rsidP="00C84D69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Topic</w:t>
            </w:r>
          </w:p>
        </w:tc>
        <w:tc>
          <w:tcPr>
            <w:tcW w:w="968" w:type="dxa"/>
            <w:shd w:val="clear" w:color="auto" w:fill="DAEEF3"/>
            <w:vAlign w:val="center"/>
          </w:tcPr>
          <w:p w14:paraId="3CCCE25A" w14:textId="42106D05" w:rsidR="00153EAE" w:rsidRPr="00731D89" w:rsidRDefault="002F3624" w:rsidP="00C84D69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Choosing</w:t>
            </w:r>
          </w:p>
        </w:tc>
        <w:tc>
          <w:tcPr>
            <w:tcW w:w="1159" w:type="dxa"/>
            <w:shd w:val="clear" w:color="auto" w:fill="E5DFEC" w:themeFill="accent4" w:themeFillTint="33"/>
            <w:vAlign w:val="center"/>
          </w:tcPr>
          <w:p w14:paraId="1B145869" w14:textId="77777777" w:rsidR="00153EAE" w:rsidRPr="00731D89" w:rsidRDefault="00153EAE" w:rsidP="00C246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31D89">
              <w:rPr>
                <w:rFonts w:asciiTheme="minorHAnsi" w:hAnsiTheme="minorHAnsi"/>
                <w:sz w:val="20"/>
                <w:szCs w:val="20"/>
              </w:rPr>
              <w:t>Assembly</w:t>
            </w:r>
          </w:p>
        </w:tc>
        <w:tc>
          <w:tcPr>
            <w:tcW w:w="1275" w:type="dxa"/>
            <w:shd w:val="clear" w:color="auto" w:fill="FABF8F"/>
            <w:textDirection w:val="btLr"/>
            <w:vAlign w:val="center"/>
          </w:tcPr>
          <w:p w14:paraId="76907315" w14:textId="454F0B05" w:rsidR="00153EAE" w:rsidRPr="000266B7" w:rsidRDefault="00153EAE" w:rsidP="00C246B7">
            <w:pPr>
              <w:spacing w:after="0" w:line="240" w:lineRule="auto"/>
              <w:ind w:left="113" w:right="113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</w:tc>
      </w:tr>
    </w:tbl>
    <w:p w14:paraId="5C6C950F" w14:textId="77777777" w:rsidR="005F16FB" w:rsidRPr="00731D89" w:rsidRDefault="005F16FB" w:rsidP="002D3FD7">
      <w:pPr>
        <w:rPr>
          <w:rFonts w:asciiTheme="minorHAnsi" w:hAnsiTheme="minorHAnsi"/>
          <w:b/>
          <w:sz w:val="28"/>
          <w:szCs w:val="28"/>
        </w:rPr>
      </w:pPr>
    </w:p>
    <w:sectPr w:rsidR="005F16FB" w:rsidRPr="00731D89" w:rsidSect="002D3FD7">
      <w:headerReference w:type="default" r:id="rId7"/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936FA" w14:textId="77777777" w:rsidR="00153EAE" w:rsidRDefault="00153EAE" w:rsidP="00DB3E1E">
      <w:pPr>
        <w:spacing w:after="0" w:line="240" w:lineRule="auto"/>
      </w:pPr>
      <w:r>
        <w:separator/>
      </w:r>
    </w:p>
  </w:endnote>
  <w:endnote w:type="continuationSeparator" w:id="0">
    <w:p w14:paraId="5E665059" w14:textId="77777777" w:rsidR="00153EAE" w:rsidRDefault="00153EAE" w:rsidP="00DB3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0F418" w14:textId="77777777" w:rsidR="00153EAE" w:rsidRDefault="00153EAE" w:rsidP="00DB3E1E">
      <w:pPr>
        <w:spacing w:after="0" w:line="240" w:lineRule="auto"/>
      </w:pPr>
      <w:r>
        <w:separator/>
      </w:r>
    </w:p>
  </w:footnote>
  <w:footnote w:type="continuationSeparator" w:id="0">
    <w:p w14:paraId="0F075A98" w14:textId="77777777" w:rsidR="00153EAE" w:rsidRDefault="00153EAE" w:rsidP="00DB3E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5D95D" w14:textId="15BF98BB" w:rsidR="00153EAE" w:rsidRDefault="00153EAE" w:rsidP="00DB3E1E">
    <w:pPr>
      <w:pStyle w:val="NoSpacing"/>
      <w:jc w:val="center"/>
      <w:rPr>
        <w:rFonts w:ascii="Comic Sans MS" w:hAnsi="Comic Sans MS"/>
        <w:b/>
        <w:sz w:val="44"/>
        <w:szCs w:val="44"/>
      </w:rPr>
    </w:pPr>
  </w:p>
  <w:p w14:paraId="3CF089A5" w14:textId="77777777" w:rsidR="00153EAE" w:rsidRPr="00DB3E1E" w:rsidRDefault="00153EAE" w:rsidP="00DB3E1E">
    <w:pPr>
      <w:pStyle w:val="NoSpacing"/>
      <w:jc w:val="center"/>
      <w:rPr>
        <w:rFonts w:ascii="Comic Sans MS" w:hAnsi="Comic Sans MS"/>
        <w:b/>
        <w:sz w:val="16"/>
        <w:szCs w:val="16"/>
      </w:rPr>
    </w:pPr>
  </w:p>
  <w:p w14:paraId="72DD5601" w14:textId="77777777" w:rsidR="00153EAE" w:rsidRDefault="00153E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1E"/>
    <w:rsid w:val="00003C15"/>
    <w:rsid w:val="000266B7"/>
    <w:rsid w:val="00030EAC"/>
    <w:rsid w:val="00076E6B"/>
    <w:rsid w:val="000B3F69"/>
    <w:rsid w:val="000E05C2"/>
    <w:rsid w:val="001078AB"/>
    <w:rsid w:val="001115DA"/>
    <w:rsid w:val="0011371D"/>
    <w:rsid w:val="00143598"/>
    <w:rsid w:val="001522F8"/>
    <w:rsid w:val="00153EAE"/>
    <w:rsid w:val="00194D57"/>
    <w:rsid w:val="001A6A68"/>
    <w:rsid w:val="001A7FAC"/>
    <w:rsid w:val="001B30B4"/>
    <w:rsid w:val="001C0A69"/>
    <w:rsid w:val="0023467A"/>
    <w:rsid w:val="002557FC"/>
    <w:rsid w:val="00295D52"/>
    <w:rsid w:val="002A1A85"/>
    <w:rsid w:val="002D3FD7"/>
    <w:rsid w:val="002F3624"/>
    <w:rsid w:val="00383A1E"/>
    <w:rsid w:val="003A5C1B"/>
    <w:rsid w:val="00430AE4"/>
    <w:rsid w:val="00446200"/>
    <w:rsid w:val="004515F1"/>
    <w:rsid w:val="00460C95"/>
    <w:rsid w:val="0049251F"/>
    <w:rsid w:val="004A0FD0"/>
    <w:rsid w:val="004C7799"/>
    <w:rsid w:val="0058673B"/>
    <w:rsid w:val="005A2008"/>
    <w:rsid w:val="005E2B59"/>
    <w:rsid w:val="005F16FB"/>
    <w:rsid w:val="00664560"/>
    <w:rsid w:val="0066505F"/>
    <w:rsid w:val="0068457C"/>
    <w:rsid w:val="00687285"/>
    <w:rsid w:val="007052C1"/>
    <w:rsid w:val="00731D89"/>
    <w:rsid w:val="00740338"/>
    <w:rsid w:val="00773F42"/>
    <w:rsid w:val="00793A97"/>
    <w:rsid w:val="007E7D02"/>
    <w:rsid w:val="007F5FF0"/>
    <w:rsid w:val="00814FA7"/>
    <w:rsid w:val="00826FD7"/>
    <w:rsid w:val="00872BE8"/>
    <w:rsid w:val="009249F1"/>
    <w:rsid w:val="0094524B"/>
    <w:rsid w:val="00992D5D"/>
    <w:rsid w:val="009A04BD"/>
    <w:rsid w:val="009C205F"/>
    <w:rsid w:val="009C25EE"/>
    <w:rsid w:val="009F2084"/>
    <w:rsid w:val="009F5824"/>
    <w:rsid w:val="00A16CC7"/>
    <w:rsid w:val="00A423B0"/>
    <w:rsid w:val="00A44EB4"/>
    <w:rsid w:val="00A51A92"/>
    <w:rsid w:val="00A773D7"/>
    <w:rsid w:val="00A96262"/>
    <w:rsid w:val="00AB4167"/>
    <w:rsid w:val="00B00C2B"/>
    <w:rsid w:val="00B36CBB"/>
    <w:rsid w:val="00B95709"/>
    <w:rsid w:val="00B966FE"/>
    <w:rsid w:val="00BE6B6D"/>
    <w:rsid w:val="00C246B7"/>
    <w:rsid w:val="00C26C51"/>
    <w:rsid w:val="00C32CC1"/>
    <w:rsid w:val="00C72DD4"/>
    <w:rsid w:val="00C84D69"/>
    <w:rsid w:val="00CA41FC"/>
    <w:rsid w:val="00CE1BE1"/>
    <w:rsid w:val="00D06FFB"/>
    <w:rsid w:val="00D247B4"/>
    <w:rsid w:val="00D42F9E"/>
    <w:rsid w:val="00D63B9A"/>
    <w:rsid w:val="00D805EC"/>
    <w:rsid w:val="00DB3E1E"/>
    <w:rsid w:val="00DC69FC"/>
    <w:rsid w:val="00DE2D46"/>
    <w:rsid w:val="00E06623"/>
    <w:rsid w:val="00E5024F"/>
    <w:rsid w:val="00E54E28"/>
    <w:rsid w:val="00E61054"/>
    <w:rsid w:val="00E67C9B"/>
    <w:rsid w:val="00EA3817"/>
    <w:rsid w:val="00EA4E87"/>
    <w:rsid w:val="00F37763"/>
    <w:rsid w:val="00F55048"/>
    <w:rsid w:val="00F85D8F"/>
    <w:rsid w:val="00FC2318"/>
    <w:rsid w:val="00FC2B8D"/>
    <w:rsid w:val="00FC5911"/>
    <w:rsid w:val="00FD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DEEAAD3"/>
  <w15:docId w15:val="{0C7CF631-4161-4D8B-83C1-CA48D0BD5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E1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DB3E1E"/>
    <w:pPr>
      <w:tabs>
        <w:tab w:val="center" w:pos="4513"/>
        <w:tab w:val="right" w:pos="9026"/>
      </w:tabs>
      <w:spacing w:after="0" w:line="240" w:lineRule="auto"/>
    </w:pPr>
    <w:rPr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B3E1E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rsid w:val="00DB3E1E"/>
    <w:pPr>
      <w:tabs>
        <w:tab w:val="center" w:pos="4513"/>
        <w:tab w:val="right" w:pos="9026"/>
      </w:tabs>
      <w:spacing w:after="0" w:line="240" w:lineRule="auto"/>
    </w:pPr>
    <w:rPr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B3E1E"/>
    <w:rPr>
      <w:rFonts w:ascii="Calibri" w:hAnsi="Calibri" w:cs="Times New Roman"/>
    </w:rPr>
  </w:style>
  <w:style w:type="paragraph" w:styleId="NoSpacing">
    <w:name w:val="No Spacing"/>
    <w:uiPriority w:val="99"/>
    <w:qFormat/>
    <w:rsid w:val="00DB3E1E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D89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locked/>
    <w:rsid w:val="00731D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46C05-09FD-4A72-AF34-6190FC6BE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FECD2A77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KS2 Timetable – 2013/14</vt:lpstr>
    </vt:vector>
  </TitlesOfParts>
  <Company>St Martins School, DOVER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KS2 Timetable – 2013/14</dc:title>
  <dc:creator>Rachel</dc:creator>
  <cp:lastModifiedBy>ShepherdR</cp:lastModifiedBy>
  <cp:revision>2</cp:revision>
  <cp:lastPrinted>2014-07-29T10:37:00Z</cp:lastPrinted>
  <dcterms:created xsi:type="dcterms:W3CDTF">2018-09-12T12:46:00Z</dcterms:created>
  <dcterms:modified xsi:type="dcterms:W3CDTF">2018-09-12T12:46:00Z</dcterms:modified>
</cp:coreProperties>
</file>