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E20" w:rsidRDefault="000E52C7">
      <w:r>
        <w:t>4.2.19</w:t>
      </w:r>
    </w:p>
    <w:p w:rsidR="00944200" w:rsidRDefault="00146E20">
      <w:r>
        <w:t>Dear Parents and Carers,</w:t>
      </w:r>
    </w:p>
    <w:p w:rsidR="00146E20" w:rsidRDefault="00146E20">
      <w:r>
        <w:t xml:space="preserve">This term we have been learning about Africa in our Topic lessons and in English we have been reading stories based in Africa. The children have been very interested in the wildlife and are concerned about the plight of elephants due to their persecution by ivory poachers. We have looked at the work of the David </w:t>
      </w:r>
      <w:proofErr w:type="spellStart"/>
      <w:r>
        <w:t>Sheldrick</w:t>
      </w:r>
      <w:proofErr w:type="spellEnd"/>
      <w:r>
        <w:t xml:space="preserve"> Wildlife Trust who rescue and look after orphaned elephants and the children are all very keen to adopt an elephant. With this in mind they have worked on persuasive letter writing and last week they wrote letters to parents, which are attached. </w:t>
      </w:r>
    </w:p>
    <w:p w:rsidR="00146E20" w:rsidRDefault="00146E20">
      <w:r>
        <w:t>We would be grateful if parents could donate £2 in order to adopt an elephant through the DSWT (</w:t>
      </w:r>
      <w:hyperlink r:id="rId4" w:history="1">
        <w:r w:rsidRPr="00B66D43">
          <w:rPr>
            <w:rStyle w:val="Hyperlink"/>
          </w:rPr>
          <w:t>www.davidsheldrickwildlifetrust.org</w:t>
        </w:r>
      </w:hyperlink>
      <w:r>
        <w:t xml:space="preserve">). </w:t>
      </w:r>
      <w:r w:rsidR="000E52C7">
        <w:t>If c</w:t>
      </w:r>
      <w:r>
        <w:t>hildren can bring the money in to class</w:t>
      </w:r>
      <w:r w:rsidR="000E52C7">
        <w:t xml:space="preserve"> by the end of the week </w:t>
      </w:r>
      <w:r>
        <w:t xml:space="preserve">we will </w:t>
      </w:r>
      <w:r w:rsidR="000E52C7">
        <w:t xml:space="preserve">be able to </w:t>
      </w:r>
      <w:r>
        <w:t>choose a named orphan to sponsor</w:t>
      </w:r>
      <w:r w:rsidR="000E52C7">
        <w:t xml:space="preserve"> before the end of this term</w:t>
      </w:r>
      <w:r>
        <w:t>. Thank you for your support.</w:t>
      </w:r>
    </w:p>
    <w:p w:rsidR="00146E20" w:rsidRDefault="00146E20">
      <w:r>
        <w:t xml:space="preserve">This week is </w:t>
      </w:r>
      <w:proofErr w:type="spellStart"/>
      <w:r>
        <w:t>Childrens</w:t>
      </w:r>
      <w:proofErr w:type="spellEnd"/>
      <w:r>
        <w:t>’ Mental Health Week and we will be working together on promoting positive emotions and mental well-being. Please can the children bring in a clean, empty jam jar for an activity we have planned for Thursday.</w:t>
      </w:r>
    </w:p>
    <w:p w:rsidR="00146E20" w:rsidRDefault="00146E20">
      <w:r>
        <w:t>Many thanks</w:t>
      </w:r>
    </w:p>
    <w:p w:rsidR="00146E20" w:rsidRDefault="00146E20">
      <w:r>
        <w:t xml:space="preserve">Mrs </w:t>
      </w:r>
      <w:proofErr w:type="spellStart"/>
      <w:r>
        <w:t>Strover</w:t>
      </w:r>
      <w:proofErr w:type="spellEnd"/>
      <w:r>
        <w:t xml:space="preserve"> and Mrs </w:t>
      </w:r>
      <w:proofErr w:type="spellStart"/>
      <w:r>
        <w:t>Slingsby</w:t>
      </w:r>
      <w:proofErr w:type="spellEnd"/>
      <w:r>
        <w:t>.</w:t>
      </w:r>
    </w:p>
    <w:p w:rsidR="000E52C7" w:rsidRDefault="000E52C7"/>
    <w:p w:rsidR="000E52C7" w:rsidRDefault="000E52C7" w:rsidP="000E52C7"/>
    <w:p w:rsidR="000E52C7" w:rsidRDefault="000E52C7" w:rsidP="000E52C7"/>
    <w:p w:rsidR="000E52C7" w:rsidRPr="000E52C7" w:rsidRDefault="000E52C7" w:rsidP="000E52C7">
      <w:bookmarkStart w:id="0" w:name="_GoBack"/>
      <w:bookmarkEnd w:id="0"/>
      <w:r w:rsidRPr="000E52C7">
        <w:t>4.2.19</w:t>
      </w:r>
    </w:p>
    <w:p w:rsidR="000E52C7" w:rsidRPr="000E52C7" w:rsidRDefault="000E52C7" w:rsidP="000E52C7">
      <w:r w:rsidRPr="000E52C7">
        <w:t>Dear Parents and Carers,</w:t>
      </w:r>
    </w:p>
    <w:p w:rsidR="000E52C7" w:rsidRPr="000E52C7" w:rsidRDefault="000E52C7" w:rsidP="000E52C7">
      <w:r w:rsidRPr="000E52C7">
        <w:t xml:space="preserve">This term we have been learning about Africa in our Topic lessons and in English we have been reading stories based in Africa. The children have been very interested in the wildlife and are concerned about the plight of elephants due to their persecution by ivory poachers. We have looked at the work of the David </w:t>
      </w:r>
      <w:proofErr w:type="spellStart"/>
      <w:r w:rsidRPr="000E52C7">
        <w:t>Sheldrick</w:t>
      </w:r>
      <w:proofErr w:type="spellEnd"/>
      <w:r w:rsidRPr="000E52C7">
        <w:t xml:space="preserve"> Wildlife Trust who rescue and look after orphaned elephants and the children are all very keen to adopt an elephant. With this in mind they have worked on persuasive letter writing and last week they wrote letters to parents, which are attached. </w:t>
      </w:r>
    </w:p>
    <w:p w:rsidR="000E52C7" w:rsidRPr="000E52C7" w:rsidRDefault="000E52C7" w:rsidP="000E52C7">
      <w:r w:rsidRPr="000E52C7">
        <w:t>We would be grateful if parents could donate £2 in order to adopt an elephant through the DSWT (</w:t>
      </w:r>
      <w:hyperlink r:id="rId5" w:history="1">
        <w:r w:rsidRPr="000E52C7">
          <w:rPr>
            <w:rStyle w:val="Hyperlink"/>
          </w:rPr>
          <w:t>www.davidsheldrickwildlifetrust.org</w:t>
        </w:r>
      </w:hyperlink>
      <w:r w:rsidRPr="000E52C7">
        <w:t>). If children can bring the money in to class by the end of the week we will be able to choose a named orphan to sponsor before the end of this term. Thank you for your support.</w:t>
      </w:r>
    </w:p>
    <w:p w:rsidR="000E52C7" w:rsidRPr="000E52C7" w:rsidRDefault="000E52C7" w:rsidP="000E52C7">
      <w:r w:rsidRPr="000E52C7">
        <w:t xml:space="preserve">This week is </w:t>
      </w:r>
      <w:proofErr w:type="spellStart"/>
      <w:r w:rsidRPr="000E52C7">
        <w:t>Childrens</w:t>
      </w:r>
      <w:proofErr w:type="spellEnd"/>
      <w:r w:rsidRPr="000E52C7">
        <w:t>’ Mental Health Week and we will be working together on promoting positive emotions and mental well-being. Please can the children bring in a clean, empty jam jar for an activity we have planned for Thursday.</w:t>
      </w:r>
    </w:p>
    <w:p w:rsidR="000E52C7" w:rsidRPr="000E52C7" w:rsidRDefault="000E52C7" w:rsidP="000E52C7">
      <w:r w:rsidRPr="000E52C7">
        <w:t>Many thanks</w:t>
      </w:r>
    </w:p>
    <w:p w:rsidR="000E52C7" w:rsidRDefault="000E52C7">
      <w:r w:rsidRPr="000E52C7">
        <w:t xml:space="preserve">Mrs </w:t>
      </w:r>
      <w:proofErr w:type="spellStart"/>
      <w:r w:rsidRPr="000E52C7">
        <w:t>Strover</w:t>
      </w:r>
      <w:proofErr w:type="spellEnd"/>
      <w:r w:rsidRPr="000E52C7">
        <w:t xml:space="preserve"> and Mrs </w:t>
      </w:r>
      <w:proofErr w:type="spellStart"/>
      <w:r w:rsidRPr="000E52C7">
        <w:t>Slingsby</w:t>
      </w:r>
      <w:proofErr w:type="spellEnd"/>
      <w:r w:rsidRPr="000E52C7">
        <w:t>.</w:t>
      </w:r>
    </w:p>
    <w:sectPr w:rsidR="000E5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E20"/>
    <w:rsid w:val="000E52C7"/>
    <w:rsid w:val="00146E20"/>
    <w:rsid w:val="00944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840B7"/>
  <w15:chartTrackingRefBased/>
  <w15:docId w15:val="{209CADC2-1C52-4A3D-BE02-24DC99E4A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E20"/>
    <w:rPr>
      <w:color w:val="0563C1" w:themeColor="hyperlink"/>
      <w:u w:val="single"/>
    </w:rPr>
  </w:style>
  <w:style w:type="paragraph" w:styleId="BalloonText">
    <w:name w:val="Balloon Text"/>
    <w:basedOn w:val="Normal"/>
    <w:link w:val="BalloonTextChar"/>
    <w:uiPriority w:val="99"/>
    <w:semiHidden/>
    <w:unhideWhenUsed/>
    <w:rsid w:val="000E52C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E52C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avidsheldrickwildlifetrust.org" TargetMode="External"/><Relationship Id="rId4" Type="http://schemas.openxmlformats.org/officeDocument/2006/relationships/hyperlink" Target="http://www.davidsheldrickwildlife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9E698705</Template>
  <TotalTime>14</TotalTime>
  <Pages>1</Pages>
  <Words>372</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StroverP</dc:creator>
  <cp:keywords/>
  <dc:description/>
  <cp:lastModifiedBy>StroverP</cp:lastModifiedBy>
  <cp:revision>1</cp:revision>
  <cp:lastPrinted>2019-02-04T12:18:00Z</cp:lastPrinted>
  <dcterms:created xsi:type="dcterms:W3CDTF">2019-02-04T12:05:00Z</dcterms:created>
  <dcterms:modified xsi:type="dcterms:W3CDTF">2019-02-04T12:19:00Z</dcterms:modified>
</cp:coreProperties>
</file>