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8E6FD0" w:rsidP="00913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4   Spring 2</w:t>
      </w:r>
      <w:r w:rsidR="0091348E" w:rsidRPr="00D51E77">
        <w:rPr>
          <w:b/>
          <w:sz w:val="28"/>
          <w:szCs w:val="28"/>
        </w:rPr>
        <w:t xml:space="preserve"> </w:t>
      </w:r>
    </w:p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91348E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Migration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Motion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Nation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Option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Population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Potion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Ration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Reception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Reflection</w:t>
      </w:r>
    </w:p>
    <w:p w:rsidR="00EE3BA0" w:rsidRPr="00D51E77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solution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91348E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Tui</w:t>
      </w:r>
      <w:bookmarkStart w:id="0" w:name="_GoBack"/>
      <w:bookmarkEnd w:id="0"/>
      <w:r>
        <w:rPr>
          <w:sz w:val="28"/>
          <w:szCs w:val="28"/>
        </w:rPr>
        <w:t>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Vibration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Admission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Discussion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Emission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Mission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Omission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Passion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Possession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Session</w:t>
      </w:r>
    </w:p>
    <w:p w:rsidR="00EE3BA0" w:rsidRPr="00D51E77" w:rsidRDefault="00EE3BA0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91348E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Comprehension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Extension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Attention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Intention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Beautician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Dietician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Magician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Musician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Optician</w:t>
      </w:r>
    </w:p>
    <w:p w:rsidR="00EE3BA0" w:rsidRPr="00D51E77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physician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91348E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Politician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Technician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Mathematician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Ache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Anchor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Architect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Chaos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Character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Chemist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Chorus</w:t>
      </w:r>
    </w:p>
    <w:p w:rsidR="00EE3BA0" w:rsidRPr="00D51E77" w:rsidRDefault="00EE3BA0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5</w:t>
      </w:r>
    </w:p>
    <w:p w:rsidR="00D51E77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Echo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Echoes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Scheme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Stomach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Technology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Technological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Brochure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Chalet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Chef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Machine</w:t>
      </w:r>
    </w:p>
    <w:p w:rsidR="00EE3BA0" w:rsidRPr="00D51E77" w:rsidRDefault="00EE3BA0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D51E77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Chauffeur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Parachute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Catalogue</w:t>
      </w:r>
    </w:p>
    <w:p w:rsidR="00EE3BA0" w:rsidRDefault="00EE3BA0" w:rsidP="0091348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Collegue</w:t>
      </w:r>
      <w:proofErr w:type="spellEnd"/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Dialogue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Fatigue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League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Meringue</w:t>
      </w:r>
    </w:p>
    <w:p w:rsidR="00EE3BA0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Plague</w:t>
      </w:r>
    </w:p>
    <w:p w:rsidR="00EE3BA0" w:rsidRPr="00D51E77" w:rsidRDefault="00EE3BA0" w:rsidP="0091348E">
      <w:pPr>
        <w:rPr>
          <w:sz w:val="28"/>
          <w:szCs w:val="28"/>
        </w:rPr>
      </w:pPr>
      <w:r>
        <w:rPr>
          <w:sz w:val="28"/>
          <w:szCs w:val="28"/>
        </w:rPr>
        <w:t>rogue</w:t>
      </w:r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032CBA"/>
    <w:rsid w:val="006159B8"/>
    <w:rsid w:val="008E6FD0"/>
    <w:rsid w:val="0091348E"/>
    <w:rsid w:val="00A32396"/>
    <w:rsid w:val="00D51E77"/>
    <w:rsid w:val="00EC5390"/>
    <w:rsid w:val="00EE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19C58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57B74DD1</Template>
  <TotalTime>6</TotalTime>
  <Pages>3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3</cp:revision>
  <dcterms:created xsi:type="dcterms:W3CDTF">2021-02-08T11:28:00Z</dcterms:created>
  <dcterms:modified xsi:type="dcterms:W3CDTF">2021-02-08T11:34:00Z</dcterms:modified>
</cp:coreProperties>
</file>