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E77" w:rsidRPr="00D51E77" w:rsidRDefault="002C1E8F" w:rsidP="009134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Year 5</w:t>
      </w:r>
      <w:r w:rsidR="00D95861">
        <w:rPr>
          <w:b/>
          <w:sz w:val="28"/>
          <w:szCs w:val="28"/>
        </w:rPr>
        <w:t xml:space="preserve">   Spring 2</w:t>
      </w:r>
      <w:r w:rsidR="0091348E" w:rsidRPr="00D51E77">
        <w:rPr>
          <w:b/>
          <w:sz w:val="28"/>
          <w:szCs w:val="28"/>
        </w:rPr>
        <w:t xml:space="preserve"> </w:t>
      </w:r>
    </w:p>
    <w:p w:rsidR="00A32396" w:rsidRPr="00D51E77" w:rsidRDefault="0091348E" w:rsidP="0091348E">
      <w:pPr>
        <w:jc w:val="center"/>
        <w:rPr>
          <w:sz w:val="28"/>
          <w:szCs w:val="28"/>
        </w:rPr>
      </w:pPr>
      <w:r w:rsidRPr="00D51E77">
        <w:rPr>
          <w:b/>
          <w:sz w:val="28"/>
          <w:szCs w:val="28"/>
        </w:rPr>
        <w:t>Spellings lists</w:t>
      </w:r>
    </w:p>
    <w:p w:rsidR="0091348E" w:rsidRPr="00D51E77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t>List 1</w:t>
      </w:r>
    </w:p>
    <w:p w:rsidR="0091348E" w:rsidRDefault="005D1016" w:rsidP="0091348E">
      <w:pPr>
        <w:rPr>
          <w:sz w:val="28"/>
          <w:szCs w:val="28"/>
        </w:rPr>
      </w:pPr>
      <w:r>
        <w:rPr>
          <w:sz w:val="28"/>
          <w:szCs w:val="28"/>
        </w:rPr>
        <w:t>Discussion</w:t>
      </w:r>
    </w:p>
    <w:p w:rsidR="005D1016" w:rsidRDefault="005D1016" w:rsidP="0091348E">
      <w:pPr>
        <w:rPr>
          <w:sz w:val="28"/>
          <w:szCs w:val="28"/>
        </w:rPr>
      </w:pPr>
      <w:r>
        <w:rPr>
          <w:sz w:val="28"/>
          <w:szCs w:val="28"/>
        </w:rPr>
        <w:t>Discomfort</w:t>
      </w:r>
    </w:p>
    <w:p w:rsidR="005D1016" w:rsidRDefault="005D1016" w:rsidP="0091348E">
      <w:pPr>
        <w:rPr>
          <w:sz w:val="28"/>
          <w:szCs w:val="28"/>
        </w:rPr>
      </w:pPr>
      <w:r>
        <w:rPr>
          <w:sz w:val="28"/>
          <w:szCs w:val="28"/>
        </w:rPr>
        <w:t>Disgusting</w:t>
      </w:r>
    </w:p>
    <w:p w:rsidR="005D1016" w:rsidRDefault="005D1016" w:rsidP="0091348E">
      <w:pPr>
        <w:rPr>
          <w:sz w:val="28"/>
          <w:szCs w:val="28"/>
        </w:rPr>
      </w:pPr>
      <w:r>
        <w:rPr>
          <w:sz w:val="28"/>
          <w:szCs w:val="28"/>
        </w:rPr>
        <w:t>Distracted</w:t>
      </w:r>
    </w:p>
    <w:p w:rsidR="005D1016" w:rsidRDefault="005D1016" w:rsidP="0091348E">
      <w:pPr>
        <w:rPr>
          <w:sz w:val="28"/>
          <w:szCs w:val="28"/>
        </w:rPr>
      </w:pPr>
      <w:r>
        <w:rPr>
          <w:sz w:val="28"/>
          <w:szCs w:val="28"/>
        </w:rPr>
        <w:t>Discreetly</w:t>
      </w:r>
    </w:p>
    <w:p w:rsidR="005D1016" w:rsidRDefault="005D1016" w:rsidP="0091348E">
      <w:pPr>
        <w:rPr>
          <w:sz w:val="28"/>
          <w:szCs w:val="28"/>
        </w:rPr>
      </w:pPr>
      <w:r>
        <w:rPr>
          <w:sz w:val="28"/>
          <w:szCs w:val="28"/>
        </w:rPr>
        <w:t>Disturbing</w:t>
      </w:r>
    </w:p>
    <w:p w:rsidR="005D1016" w:rsidRDefault="005D1016" w:rsidP="0091348E">
      <w:pPr>
        <w:rPr>
          <w:sz w:val="28"/>
          <w:szCs w:val="28"/>
        </w:rPr>
      </w:pPr>
      <w:r>
        <w:rPr>
          <w:sz w:val="28"/>
          <w:szCs w:val="28"/>
        </w:rPr>
        <w:t>Discovery</w:t>
      </w:r>
    </w:p>
    <w:p w:rsidR="005D1016" w:rsidRDefault="005D1016" w:rsidP="0091348E">
      <w:pPr>
        <w:rPr>
          <w:sz w:val="28"/>
          <w:szCs w:val="28"/>
        </w:rPr>
      </w:pPr>
      <w:r>
        <w:rPr>
          <w:sz w:val="28"/>
          <w:szCs w:val="28"/>
        </w:rPr>
        <w:t>Dissolves</w:t>
      </w:r>
    </w:p>
    <w:p w:rsidR="005D1016" w:rsidRDefault="005D1016" w:rsidP="0091348E">
      <w:pPr>
        <w:rPr>
          <w:sz w:val="28"/>
          <w:szCs w:val="28"/>
        </w:rPr>
      </w:pPr>
      <w:r>
        <w:rPr>
          <w:sz w:val="28"/>
          <w:szCs w:val="28"/>
        </w:rPr>
        <w:t>Dismount</w:t>
      </w:r>
    </w:p>
    <w:p w:rsidR="005D1016" w:rsidRDefault="005D1016" w:rsidP="0091348E">
      <w:pPr>
        <w:rPr>
          <w:sz w:val="28"/>
          <w:szCs w:val="28"/>
        </w:rPr>
      </w:pPr>
      <w:r>
        <w:rPr>
          <w:sz w:val="28"/>
          <w:szCs w:val="28"/>
        </w:rPr>
        <w:t>Distress</w:t>
      </w:r>
    </w:p>
    <w:p w:rsidR="005D1016" w:rsidRPr="00D51E77" w:rsidRDefault="005D1016" w:rsidP="0091348E">
      <w:pPr>
        <w:rPr>
          <w:sz w:val="28"/>
          <w:szCs w:val="28"/>
        </w:rPr>
      </w:pPr>
    </w:p>
    <w:p w:rsidR="0091348E" w:rsidRPr="00D51E77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t>List 2</w:t>
      </w:r>
    </w:p>
    <w:p w:rsidR="00E51163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Disobey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Discuss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Discussion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Dispute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Disputing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Defend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Defence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Demarcate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Devour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defeat</w:t>
      </w:r>
    </w:p>
    <w:p w:rsidR="0091348E" w:rsidRPr="00D51E77" w:rsidRDefault="0091348E" w:rsidP="0091348E">
      <w:pPr>
        <w:rPr>
          <w:sz w:val="28"/>
          <w:szCs w:val="28"/>
        </w:rPr>
      </w:pPr>
    </w:p>
    <w:p w:rsidR="0091348E" w:rsidRPr="00D51E77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lastRenderedPageBreak/>
        <w:t>List 3</w:t>
      </w:r>
    </w:p>
    <w:p w:rsidR="00E51163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Deflate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Depart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Departure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Detect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Detective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Deserve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Desert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Dessert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Design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Deceive</w:t>
      </w:r>
    </w:p>
    <w:p w:rsidR="0088529E" w:rsidRPr="00D51E77" w:rsidRDefault="0088529E" w:rsidP="0091348E">
      <w:pPr>
        <w:rPr>
          <w:sz w:val="28"/>
          <w:szCs w:val="28"/>
        </w:rPr>
      </w:pPr>
    </w:p>
    <w:p w:rsidR="0091348E" w:rsidRPr="00D51E77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t>List 4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Misbehave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Misbehaving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Misfortune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Misleading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Misread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Mistype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Misinform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Mistletoe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Mission</w:t>
      </w:r>
    </w:p>
    <w:p w:rsidR="0088529E" w:rsidRPr="00D51E77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mistake</w:t>
      </w:r>
    </w:p>
    <w:p w:rsidR="00D51E77" w:rsidRPr="00D51E77" w:rsidRDefault="00D51E77" w:rsidP="0091348E">
      <w:pPr>
        <w:rPr>
          <w:sz w:val="28"/>
          <w:szCs w:val="28"/>
        </w:rPr>
      </w:pPr>
    </w:p>
    <w:p w:rsidR="00D51E77" w:rsidRDefault="00D51E77" w:rsidP="0091348E">
      <w:pPr>
        <w:rPr>
          <w:sz w:val="28"/>
          <w:szCs w:val="28"/>
        </w:rPr>
      </w:pPr>
    </w:p>
    <w:p w:rsidR="0088529E" w:rsidRPr="00D51E77" w:rsidRDefault="0088529E" w:rsidP="0091348E">
      <w:pPr>
        <w:rPr>
          <w:sz w:val="28"/>
          <w:szCs w:val="28"/>
        </w:rPr>
      </w:pPr>
    </w:p>
    <w:p w:rsidR="0091348E" w:rsidRPr="00D51E77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lastRenderedPageBreak/>
        <w:t>List 5</w:t>
      </w:r>
    </w:p>
    <w:p w:rsidR="00E51163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Overcrowded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Overgrown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Overthrown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Overtake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Overspent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Reappear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Recreate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Refresh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Refund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Repayment</w:t>
      </w:r>
    </w:p>
    <w:p w:rsidR="0088529E" w:rsidRPr="00D51E77" w:rsidRDefault="0088529E" w:rsidP="0091348E">
      <w:pPr>
        <w:rPr>
          <w:sz w:val="28"/>
          <w:szCs w:val="28"/>
        </w:rPr>
      </w:pPr>
    </w:p>
    <w:p w:rsidR="00D51E77" w:rsidRPr="00D51E77" w:rsidRDefault="00D51E77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t>List 6</w:t>
      </w:r>
    </w:p>
    <w:p w:rsidR="00E51163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Repair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Removable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Resolve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Realisation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Reliable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Reliability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Reload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Review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Recover</w:t>
      </w:r>
    </w:p>
    <w:p w:rsidR="0088529E" w:rsidRDefault="0088529E" w:rsidP="0091348E">
      <w:pPr>
        <w:rPr>
          <w:sz w:val="28"/>
          <w:szCs w:val="28"/>
        </w:rPr>
      </w:pPr>
      <w:r>
        <w:rPr>
          <w:sz w:val="28"/>
          <w:szCs w:val="28"/>
        </w:rPr>
        <w:t>reservation</w:t>
      </w:r>
    </w:p>
    <w:p w:rsidR="00E51163" w:rsidRPr="00D51E77" w:rsidRDefault="00E51163" w:rsidP="0091348E">
      <w:pPr>
        <w:rPr>
          <w:sz w:val="28"/>
          <w:szCs w:val="28"/>
        </w:rPr>
      </w:pPr>
      <w:bookmarkStart w:id="0" w:name="_GoBack"/>
      <w:bookmarkEnd w:id="0"/>
    </w:p>
    <w:p w:rsidR="00D51E77" w:rsidRDefault="00D51E77" w:rsidP="0091348E"/>
    <w:p w:rsidR="00D51E77" w:rsidRDefault="00D51E77" w:rsidP="0091348E"/>
    <w:p w:rsidR="0091348E" w:rsidRDefault="0091348E" w:rsidP="0091348E"/>
    <w:sectPr w:rsidR="009134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48E"/>
    <w:rsid w:val="002C1E8F"/>
    <w:rsid w:val="005D1016"/>
    <w:rsid w:val="0088529E"/>
    <w:rsid w:val="0091348E"/>
    <w:rsid w:val="00A32396"/>
    <w:rsid w:val="00D51E77"/>
    <w:rsid w:val="00D8597A"/>
    <w:rsid w:val="00D95861"/>
    <w:rsid w:val="00E51163"/>
    <w:rsid w:val="00EC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1E5F3"/>
  <w15:chartTrackingRefBased/>
  <w15:docId w15:val="{151CC972-F560-4FCF-AB2C-766906A6F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B79680DE</Template>
  <TotalTime>127</TotalTime>
  <Pages>3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4</cp:revision>
  <dcterms:created xsi:type="dcterms:W3CDTF">2021-02-08T11:35:00Z</dcterms:created>
  <dcterms:modified xsi:type="dcterms:W3CDTF">2021-02-08T13:41:00Z</dcterms:modified>
</cp:coreProperties>
</file>