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AAD" w:rsidRPr="00D7088D" w:rsidRDefault="00202AAD" w:rsidP="00D7088D">
      <w:pPr>
        <w:jc w:val="center"/>
        <w:rPr>
          <w:b/>
        </w:rPr>
      </w:pPr>
      <w:r w:rsidRPr="00D7088D">
        <w:rPr>
          <w:b/>
        </w:rPr>
        <w:t>Year 4 AUTUMN 1</w:t>
      </w:r>
    </w:p>
    <w:p w:rsidR="00202AAD" w:rsidRPr="00D7088D" w:rsidRDefault="00202AAD">
      <w:pPr>
        <w:rPr>
          <w:b/>
          <w:u w:val="single"/>
        </w:rPr>
      </w:pPr>
      <w:r w:rsidRPr="00D7088D">
        <w:rPr>
          <w:b/>
          <w:u w:val="single"/>
        </w:rPr>
        <w:t>List 1</w:t>
      </w:r>
    </w:p>
    <w:p w:rsidR="00202AAD" w:rsidRDefault="00202AAD">
      <w:r>
        <w:t>Knowledge</w:t>
      </w:r>
    </w:p>
    <w:p w:rsidR="00202AAD" w:rsidRDefault="00202AAD">
      <w:r>
        <w:t>Knowledgeable</w:t>
      </w:r>
    </w:p>
    <w:p w:rsidR="00202AAD" w:rsidRDefault="00202AAD">
      <w:r>
        <w:t>Learn</w:t>
      </w:r>
    </w:p>
    <w:p w:rsidR="00202AAD" w:rsidRDefault="00202AAD">
      <w:r>
        <w:t>Length</w:t>
      </w:r>
    </w:p>
    <w:p w:rsidR="00202AAD" w:rsidRDefault="00202AAD">
      <w:r>
        <w:t>Lengthen</w:t>
      </w:r>
    </w:p>
    <w:p w:rsidR="00202AAD" w:rsidRDefault="00202AAD">
      <w:r>
        <w:t>Lengthening</w:t>
      </w:r>
    </w:p>
    <w:p w:rsidR="00202AAD" w:rsidRDefault="00202AAD">
      <w:r>
        <w:t>Library</w:t>
      </w:r>
    </w:p>
    <w:p w:rsidR="00202AAD" w:rsidRDefault="00202AAD">
      <w:r>
        <w:t>Librarian</w:t>
      </w:r>
    </w:p>
    <w:p w:rsidR="00202AAD" w:rsidRDefault="00202AAD">
      <w:r>
        <w:t>Material</w:t>
      </w:r>
    </w:p>
    <w:p w:rsidR="00202AAD" w:rsidRDefault="00202AAD">
      <w:r>
        <w:t>Materialistic</w:t>
      </w:r>
    </w:p>
    <w:p w:rsidR="00202AAD" w:rsidRPr="00D7088D" w:rsidRDefault="00202AAD">
      <w:pPr>
        <w:rPr>
          <w:b/>
          <w:u w:val="single"/>
        </w:rPr>
      </w:pPr>
    </w:p>
    <w:p w:rsidR="00202AAD" w:rsidRPr="00D7088D" w:rsidRDefault="00202AAD">
      <w:pPr>
        <w:rPr>
          <w:b/>
          <w:u w:val="single"/>
        </w:rPr>
      </w:pPr>
      <w:r w:rsidRPr="00D7088D">
        <w:rPr>
          <w:b/>
          <w:u w:val="single"/>
        </w:rPr>
        <w:t>List 2</w:t>
      </w:r>
    </w:p>
    <w:p w:rsidR="00202AAD" w:rsidRDefault="00202AAD">
      <w:r>
        <w:t>Medicine</w:t>
      </w:r>
    </w:p>
    <w:p w:rsidR="00202AAD" w:rsidRDefault="00202AAD">
      <w:r>
        <w:t>Medicinal</w:t>
      </w:r>
    </w:p>
    <w:p w:rsidR="00202AAD" w:rsidRDefault="00202AAD">
      <w:r>
        <w:t>Medic</w:t>
      </w:r>
    </w:p>
    <w:p w:rsidR="00202AAD" w:rsidRDefault="00202AAD">
      <w:r>
        <w:t>Mention</w:t>
      </w:r>
    </w:p>
    <w:p w:rsidR="00202AAD" w:rsidRDefault="00202AAD">
      <w:r>
        <w:t>Minute</w:t>
      </w:r>
    </w:p>
    <w:p w:rsidR="00202AAD" w:rsidRDefault="00202AAD">
      <w:r>
        <w:t>Natural</w:t>
      </w:r>
    </w:p>
    <w:p w:rsidR="00202AAD" w:rsidRDefault="00202AAD">
      <w:r>
        <w:t>Nature</w:t>
      </w:r>
    </w:p>
    <w:p w:rsidR="00202AAD" w:rsidRDefault="00202AAD">
      <w:r>
        <w:t>Naughty</w:t>
      </w:r>
    </w:p>
    <w:p w:rsidR="00202AAD" w:rsidRDefault="00202AAD">
      <w:r>
        <w:t>Notice</w:t>
      </w:r>
    </w:p>
    <w:p w:rsidR="00202AAD" w:rsidRDefault="00202AAD">
      <w:r>
        <w:t>Notification</w:t>
      </w:r>
    </w:p>
    <w:p w:rsidR="00202AAD" w:rsidRDefault="00202AAD"/>
    <w:p w:rsidR="00D7088D" w:rsidRDefault="00D7088D"/>
    <w:p w:rsidR="00D7088D" w:rsidRDefault="00D7088D"/>
    <w:p w:rsidR="00D7088D" w:rsidRDefault="00D7088D"/>
    <w:p w:rsidR="00D7088D" w:rsidRDefault="00D7088D"/>
    <w:p w:rsidR="00D7088D" w:rsidRDefault="00D7088D"/>
    <w:p w:rsidR="00D7088D" w:rsidRDefault="00D7088D"/>
    <w:p w:rsidR="00202AAD" w:rsidRPr="00D7088D" w:rsidRDefault="00202AAD">
      <w:pPr>
        <w:rPr>
          <w:b/>
          <w:u w:val="single"/>
        </w:rPr>
      </w:pPr>
      <w:r w:rsidRPr="00D7088D">
        <w:rPr>
          <w:b/>
          <w:u w:val="single"/>
        </w:rPr>
        <w:lastRenderedPageBreak/>
        <w:t>List 3</w:t>
      </w:r>
    </w:p>
    <w:p w:rsidR="00202AAD" w:rsidRDefault="00202AAD">
      <w:r>
        <w:t>Occasion</w:t>
      </w:r>
    </w:p>
    <w:p w:rsidR="00202AAD" w:rsidRDefault="00202AAD">
      <w:r>
        <w:t>Occasionally</w:t>
      </w:r>
    </w:p>
    <w:p w:rsidR="00202AAD" w:rsidRDefault="00202AAD">
      <w:r>
        <w:t>Often</w:t>
      </w:r>
    </w:p>
    <w:p w:rsidR="00202AAD" w:rsidRDefault="00202AAD">
      <w:r>
        <w:t>Opposite</w:t>
      </w:r>
    </w:p>
    <w:p w:rsidR="00202AAD" w:rsidRDefault="00202AAD">
      <w:r>
        <w:t>Opposition</w:t>
      </w:r>
    </w:p>
    <w:p w:rsidR="00202AAD" w:rsidRDefault="00202AAD">
      <w:r>
        <w:t>Ordinary</w:t>
      </w:r>
    </w:p>
    <w:p w:rsidR="00202AAD" w:rsidRDefault="00202AAD">
      <w:r>
        <w:t>Ordinarily</w:t>
      </w:r>
    </w:p>
    <w:p w:rsidR="00202AAD" w:rsidRDefault="00202AAD">
      <w:r>
        <w:t>Particular</w:t>
      </w:r>
    </w:p>
    <w:p w:rsidR="00202AAD" w:rsidRDefault="00202AAD">
      <w:r>
        <w:t>Particularly</w:t>
      </w:r>
    </w:p>
    <w:p w:rsidR="00202AAD" w:rsidRDefault="00202AAD">
      <w:r>
        <w:t>Peculiar</w:t>
      </w:r>
    </w:p>
    <w:p w:rsidR="00202AAD" w:rsidRDefault="00202AAD"/>
    <w:p w:rsidR="00202AAD" w:rsidRPr="00D7088D" w:rsidRDefault="00202AAD">
      <w:pPr>
        <w:rPr>
          <w:b/>
          <w:u w:val="single"/>
        </w:rPr>
      </w:pPr>
      <w:r w:rsidRPr="00D7088D">
        <w:rPr>
          <w:b/>
          <w:u w:val="single"/>
        </w:rPr>
        <w:t>List 4</w:t>
      </w:r>
    </w:p>
    <w:p w:rsidR="00202AAD" w:rsidRDefault="00202AAD">
      <w:r>
        <w:t>Perhaps</w:t>
      </w:r>
    </w:p>
    <w:p w:rsidR="00202AAD" w:rsidRDefault="00202AAD">
      <w:r>
        <w:t>Popular</w:t>
      </w:r>
    </w:p>
    <w:p w:rsidR="00202AAD" w:rsidRDefault="00202AAD">
      <w:r>
        <w:t>Popularity</w:t>
      </w:r>
    </w:p>
    <w:p w:rsidR="00202AAD" w:rsidRDefault="00202AAD">
      <w:r>
        <w:t>Position</w:t>
      </w:r>
    </w:p>
    <w:p w:rsidR="00202AAD" w:rsidRDefault="00202AAD">
      <w:r>
        <w:t>Possess</w:t>
      </w:r>
    </w:p>
    <w:p w:rsidR="00202AAD" w:rsidRDefault="00202AAD">
      <w:r>
        <w:t>Possession</w:t>
      </w:r>
    </w:p>
    <w:p w:rsidR="00202AAD" w:rsidRDefault="00202AAD">
      <w:r>
        <w:t>Possessive</w:t>
      </w:r>
    </w:p>
    <w:p w:rsidR="00202AAD" w:rsidRDefault="00202AAD">
      <w:r>
        <w:t>Possible</w:t>
      </w:r>
    </w:p>
    <w:p w:rsidR="00202AAD" w:rsidRDefault="00202AAD">
      <w:r>
        <w:t>Possibly</w:t>
      </w:r>
    </w:p>
    <w:p w:rsidR="00202AAD" w:rsidRDefault="00202AAD">
      <w:r>
        <w:t>Possibility</w:t>
      </w:r>
    </w:p>
    <w:p w:rsidR="00202AAD" w:rsidRDefault="00202AAD"/>
    <w:p w:rsidR="00D7088D" w:rsidRDefault="00D7088D"/>
    <w:p w:rsidR="00D7088D" w:rsidRDefault="00D7088D"/>
    <w:p w:rsidR="00D7088D" w:rsidRDefault="00D7088D"/>
    <w:p w:rsidR="00D7088D" w:rsidRDefault="00D7088D"/>
    <w:p w:rsidR="00D7088D" w:rsidRDefault="00D7088D"/>
    <w:p w:rsidR="00D7088D" w:rsidRDefault="00D7088D"/>
    <w:p w:rsidR="00D7088D" w:rsidRDefault="00D7088D"/>
    <w:p w:rsidR="00202AAD" w:rsidRPr="00D7088D" w:rsidRDefault="00202AAD">
      <w:pPr>
        <w:rPr>
          <w:b/>
          <w:u w:val="single"/>
        </w:rPr>
      </w:pPr>
      <w:r w:rsidRPr="00D7088D">
        <w:rPr>
          <w:b/>
          <w:u w:val="single"/>
        </w:rPr>
        <w:lastRenderedPageBreak/>
        <w:t>List 5</w:t>
      </w:r>
    </w:p>
    <w:p w:rsidR="00202AAD" w:rsidRDefault="00202AAD">
      <w:r>
        <w:t>Possibilities</w:t>
      </w:r>
    </w:p>
    <w:p w:rsidR="00202AAD" w:rsidRDefault="00202AAD">
      <w:r>
        <w:t>Potatoes</w:t>
      </w:r>
    </w:p>
    <w:p w:rsidR="00202AAD" w:rsidRDefault="00202AAD">
      <w:r>
        <w:t>Pressure</w:t>
      </w:r>
    </w:p>
    <w:p w:rsidR="00202AAD" w:rsidRDefault="00202AAD">
      <w:r>
        <w:t>Depression</w:t>
      </w:r>
    </w:p>
    <w:p w:rsidR="00202AAD" w:rsidRDefault="00202AAD">
      <w:r>
        <w:t>Probably</w:t>
      </w:r>
    </w:p>
    <w:p w:rsidR="00202AAD" w:rsidRDefault="00202AAD">
      <w:r>
        <w:t>Probability</w:t>
      </w:r>
    </w:p>
    <w:p w:rsidR="00202AAD" w:rsidRDefault="00202AAD">
      <w:r>
        <w:t>Promise</w:t>
      </w:r>
    </w:p>
    <w:p w:rsidR="00202AAD" w:rsidRDefault="00202AAD">
      <w:r>
        <w:t>Promising</w:t>
      </w:r>
    </w:p>
    <w:p w:rsidR="00202AAD" w:rsidRDefault="00202AAD">
      <w:r>
        <w:t>Purpose</w:t>
      </w:r>
    </w:p>
    <w:p w:rsidR="00202AAD" w:rsidRDefault="00202AAD">
      <w:r>
        <w:t>Quarter</w:t>
      </w:r>
    </w:p>
    <w:p w:rsidR="00202AAD" w:rsidRDefault="00202AAD"/>
    <w:p w:rsidR="00202AAD" w:rsidRPr="00D7088D" w:rsidRDefault="00202AAD">
      <w:pPr>
        <w:rPr>
          <w:b/>
          <w:u w:val="single"/>
        </w:rPr>
      </w:pPr>
      <w:bookmarkStart w:id="0" w:name="_GoBack"/>
      <w:r w:rsidRPr="00D7088D">
        <w:rPr>
          <w:b/>
          <w:u w:val="single"/>
        </w:rPr>
        <w:t>List 6</w:t>
      </w:r>
    </w:p>
    <w:bookmarkEnd w:id="0"/>
    <w:p w:rsidR="00202AAD" w:rsidRDefault="00D7088D">
      <w:r>
        <w:t>Question</w:t>
      </w:r>
    </w:p>
    <w:p w:rsidR="00D7088D" w:rsidRDefault="00D7088D">
      <w:r>
        <w:t>Questionable</w:t>
      </w:r>
    </w:p>
    <w:p w:rsidR="00D7088D" w:rsidRDefault="00D7088D">
      <w:r>
        <w:t>Recent</w:t>
      </w:r>
    </w:p>
    <w:p w:rsidR="00D7088D" w:rsidRDefault="00D7088D">
      <w:r>
        <w:t>Regular</w:t>
      </w:r>
    </w:p>
    <w:p w:rsidR="00D7088D" w:rsidRDefault="00D7088D">
      <w:r>
        <w:t>Reign</w:t>
      </w:r>
    </w:p>
    <w:p w:rsidR="00D7088D" w:rsidRDefault="00D7088D">
      <w:r>
        <w:t>Remember</w:t>
      </w:r>
    </w:p>
    <w:p w:rsidR="00D7088D" w:rsidRDefault="00D7088D">
      <w:r>
        <w:t>Sentence</w:t>
      </w:r>
    </w:p>
    <w:p w:rsidR="00D7088D" w:rsidRDefault="00D7088D">
      <w:r>
        <w:t>Separate</w:t>
      </w:r>
    </w:p>
    <w:p w:rsidR="00D7088D" w:rsidRDefault="00D7088D">
      <w:r>
        <w:t>Separation</w:t>
      </w:r>
    </w:p>
    <w:p w:rsidR="00D7088D" w:rsidRDefault="00D7088D">
      <w:r>
        <w:t>Special</w:t>
      </w:r>
    </w:p>
    <w:sectPr w:rsidR="00D708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AAD"/>
    <w:rsid w:val="00202AAD"/>
    <w:rsid w:val="00D7088D"/>
    <w:rsid w:val="00DE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17A93"/>
  <w15:chartTrackingRefBased/>
  <w15:docId w15:val="{5D373107-E3D3-4E54-8F10-929B0AE5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4C23C020</Template>
  <TotalTime>15</TotalTime>
  <Pages>3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2020-09-08T13:09:00Z</dcterms:created>
  <dcterms:modified xsi:type="dcterms:W3CDTF">2020-09-08T13:24:00Z</dcterms:modified>
</cp:coreProperties>
</file>